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553C3" w:rsidRDefault="00AD7712">
      <w:pPr>
        <w:spacing w:after="0" w:line="276" w:lineRule="auto"/>
        <w:jc w:val="both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-2529020</wp:posOffset>
                </wp:positionH>
                <wp:positionV relativeFrom="page">
                  <wp:posOffset>-1919417</wp:posOffset>
                </wp:positionV>
                <wp:extent cx="10692134" cy="15119988"/>
                <wp:effectExtent l="0" t="0" r="0" b="5712"/>
                <wp:wrapNone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134" cy="15119988"/>
                          <a:chOff x="0" y="0"/>
                          <a:chExt cx="10692134" cy="15119988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134" cy="1511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3" name="Freeform 14"/>
                        <wps:cNvSpPr/>
                        <wps:spPr>
                          <a:xfrm>
                            <a:off x="3166109" y="4775838"/>
                            <a:ext cx="7526024" cy="1034415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1852"/>
                              <a:gd name="f7" fmla="val 16290"/>
                              <a:gd name="f8" fmla="+- 0 16838 0"/>
                              <a:gd name="f9" fmla="+- 0 4986 0"/>
                              <a:gd name="f10" fmla="val 16289"/>
                              <a:gd name="f11" fmla="+- 0 0 -90"/>
                              <a:gd name="f12" fmla="*/ f3 1 11852"/>
                              <a:gd name="f13" fmla="*/ f4 1 16290"/>
                              <a:gd name="f14" fmla="+- f8 0 4986"/>
                              <a:gd name="f15" fmla="+- f9 0 4986"/>
                              <a:gd name="f16" fmla="+- f7 0 f5"/>
                              <a:gd name="f17" fmla="+- f6 0 f5"/>
                              <a:gd name="f18" fmla="*/ f11 f0 1"/>
                              <a:gd name="f19" fmla="*/ f17 1 11852"/>
                              <a:gd name="f20" fmla="*/ f16 1 16290"/>
                              <a:gd name="f21" fmla="*/ f14 f17 1"/>
                              <a:gd name="f22" fmla="*/ 7522 f16 1"/>
                              <a:gd name="f23" fmla="*/ f15 f17 1"/>
                              <a:gd name="f24" fmla="*/ 23811 f16 1"/>
                              <a:gd name="f25" fmla="*/ f18 1 f2"/>
                              <a:gd name="f26" fmla="*/ f21 1 11852"/>
                              <a:gd name="f27" fmla="*/ f22 1 16290"/>
                              <a:gd name="f28" fmla="*/ f23 1 11852"/>
                              <a:gd name="f29" fmla="*/ f24 1 16290"/>
                              <a:gd name="f30" fmla="*/ 0 1 f19"/>
                              <a:gd name="f31" fmla="*/ f6 1 f19"/>
                              <a:gd name="f32" fmla="*/ 0 1 f20"/>
                              <a:gd name="f33" fmla="*/ f7 1 f20"/>
                              <a:gd name="f34" fmla="+- f25 0 f1"/>
                              <a:gd name="f35" fmla="*/ f26 1 f19"/>
                              <a:gd name="f36" fmla="*/ f27 1 f20"/>
                              <a:gd name="f37" fmla="*/ f28 1 f19"/>
                              <a:gd name="f38" fmla="*/ f29 1 f20"/>
                              <a:gd name="f39" fmla="*/ f30 f12 1"/>
                              <a:gd name="f40" fmla="*/ f31 f12 1"/>
                              <a:gd name="f41" fmla="*/ f33 f13 1"/>
                              <a:gd name="f42" fmla="*/ f32 f13 1"/>
                              <a:gd name="f43" fmla="*/ f35 f12 1"/>
                              <a:gd name="f44" fmla="*/ f36 f13 1"/>
                              <a:gd name="f45" fmla="*/ f37 f12 1"/>
                              <a:gd name="f46" fmla="*/ f38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4">
                                <a:pos x="f43" y="f44"/>
                              </a:cxn>
                              <a:cxn ang="f34">
                                <a:pos x="f45" y="f46"/>
                              </a:cxn>
                              <a:cxn ang="f34">
                                <a:pos x="f43" y="f46"/>
                              </a:cxn>
                              <a:cxn ang="f34">
                                <a:pos x="f43" y="f44"/>
                              </a:cxn>
                            </a:cxnLst>
                            <a:rect l="f39" t="f42" r="f40" b="f41"/>
                            <a:pathLst>
                              <a:path w="11852" h="16290">
                                <a:moveTo>
                                  <a:pt x="f6" y="f5"/>
                                </a:moveTo>
                                <a:lnTo>
                                  <a:pt x="f5" y="f10"/>
                                </a:lnTo>
                                <a:lnTo>
                                  <a:pt x="f6" y="f10"/>
                                </a:lnTo>
                                <a:lnTo>
                                  <a:pt x="f6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91508" y="7629524"/>
                            <a:ext cx="5000625" cy="7480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075809" y="2365379"/>
                            <a:ext cx="1318893" cy="155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6" name="Freeform 10"/>
                        <wps:cNvSpPr/>
                        <wps:spPr>
                          <a:xfrm>
                            <a:off x="8258174" y="2795905"/>
                            <a:ext cx="83823" cy="12509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32"/>
                              <a:gd name="f7" fmla="val 197"/>
                              <a:gd name="f8" fmla="+- 0 13005 0"/>
                              <a:gd name="f9" fmla="+- 0 13027 0"/>
                              <a:gd name="f10" fmla="+- 0 13049 0"/>
                              <a:gd name="f11" fmla="+- 0 13069 0"/>
                              <a:gd name="f12" fmla="+- 0 13087 0"/>
                              <a:gd name="f13" fmla="+- 0 13096 0"/>
                              <a:gd name="f14" fmla="+- 0 13107 0"/>
                              <a:gd name="f15" fmla="+- 0 13120 0"/>
                              <a:gd name="f16" fmla="+- 0 13136 0"/>
                              <a:gd name="f17" fmla="+- 0 13122 0"/>
                              <a:gd name="f18" fmla="+- 0 13098 0"/>
                              <a:gd name="f19" fmla="+- 0 13060 0"/>
                              <a:gd name="f20" fmla="val 22"/>
                              <a:gd name="f21" fmla="val 47"/>
                              <a:gd name="f22" fmla="val 44"/>
                              <a:gd name="f23" fmla="val 96"/>
                              <a:gd name="f24" fmla="val 64"/>
                              <a:gd name="f25" fmla="val 146"/>
                              <a:gd name="f26" fmla="val 82"/>
                              <a:gd name="f27" fmla="val 196"/>
                              <a:gd name="f28" fmla="val 91"/>
                              <a:gd name="f29" fmla="val 183"/>
                              <a:gd name="f30" fmla="val 102"/>
                              <a:gd name="f31" fmla="val 169"/>
                              <a:gd name="f32" fmla="val 115"/>
                              <a:gd name="f33" fmla="val 154"/>
                              <a:gd name="f34" fmla="val 131"/>
                              <a:gd name="f35" fmla="val 139"/>
                              <a:gd name="f36" fmla="val 117"/>
                              <a:gd name="f37" fmla="val 92"/>
                              <a:gd name="f38" fmla="val 93"/>
                              <a:gd name="f39" fmla="val 50"/>
                              <a:gd name="f40" fmla="val 55"/>
                              <a:gd name="f41" fmla="val 17"/>
                              <a:gd name="f42" fmla="+- 0 0 -90"/>
                              <a:gd name="f43" fmla="*/ f3 1 132"/>
                              <a:gd name="f44" fmla="*/ f4 1 197"/>
                              <a:gd name="f45" fmla="+- f8 0 13005"/>
                              <a:gd name="f46" fmla="+- f9 0 13005"/>
                              <a:gd name="f47" fmla="+- f10 0 13005"/>
                              <a:gd name="f48" fmla="+- f11 0 13005"/>
                              <a:gd name="f49" fmla="+- f12 0 13005"/>
                              <a:gd name="f50" fmla="+- f13 0 13005"/>
                              <a:gd name="f51" fmla="+- f14 0 13005"/>
                              <a:gd name="f52" fmla="+- f15 0 13005"/>
                              <a:gd name="f53" fmla="+- f16 0 13005"/>
                              <a:gd name="f54" fmla="+- f17 0 13005"/>
                              <a:gd name="f55" fmla="+- f18 0 13005"/>
                              <a:gd name="f56" fmla="+- f19 0 13005"/>
                              <a:gd name="f57" fmla="+- f7 0 f5"/>
                              <a:gd name="f58" fmla="+- f6 0 f5"/>
                              <a:gd name="f59" fmla="*/ f42 f0 1"/>
                              <a:gd name="f60" fmla="*/ f58 1 132"/>
                              <a:gd name="f61" fmla="*/ f57 1 197"/>
                              <a:gd name="f62" fmla="*/ f45 f58 1"/>
                              <a:gd name="f63" fmla="*/ 4403 f57 1"/>
                              <a:gd name="f64" fmla="*/ f46 f58 1"/>
                              <a:gd name="f65" fmla="*/ 4450 f57 1"/>
                              <a:gd name="f66" fmla="*/ f47 f58 1"/>
                              <a:gd name="f67" fmla="*/ 4499 f57 1"/>
                              <a:gd name="f68" fmla="*/ f48 f58 1"/>
                              <a:gd name="f69" fmla="*/ 4549 f57 1"/>
                              <a:gd name="f70" fmla="*/ f49 f58 1"/>
                              <a:gd name="f71" fmla="*/ 4599 f57 1"/>
                              <a:gd name="f72" fmla="*/ f50 f58 1"/>
                              <a:gd name="f73" fmla="*/ 4586 f57 1"/>
                              <a:gd name="f74" fmla="*/ f51 f58 1"/>
                              <a:gd name="f75" fmla="*/ 4572 f57 1"/>
                              <a:gd name="f76" fmla="*/ f52 f58 1"/>
                              <a:gd name="f77" fmla="*/ 4557 f57 1"/>
                              <a:gd name="f78" fmla="*/ f53 f58 1"/>
                              <a:gd name="f79" fmla="*/ 4542 f57 1"/>
                              <a:gd name="f80" fmla="*/ f54 f58 1"/>
                              <a:gd name="f81" fmla="*/ 4495 f57 1"/>
                              <a:gd name="f82" fmla="*/ f55 f58 1"/>
                              <a:gd name="f83" fmla="*/ 4453 f57 1"/>
                              <a:gd name="f84" fmla="*/ f56 f58 1"/>
                              <a:gd name="f85" fmla="*/ 4420 f57 1"/>
                              <a:gd name="f86" fmla="*/ f59 1 f2"/>
                              <a:gd name="f87" fmla="*/ f62 1 132"/>
                              <a:gd name="f88" fmla="*/ f63 1 197"/>
                              <a:gd name="f89" fmla="*/ f64 1 132"/>
                              <a:gd name="f90" fmla="*/ f65 1 197"/>
                              <a:gd name="f91" fmla="*/ f66 1 132"/>
                              <a:gd name="f92" fmla="*/ f67 1 197"/>
                              <a:gd name="f93" fmla="*/ f68 1 132"/>
                              <a:gd name="f94" fmla="*/ f69 1 197"/>
                              <a:gd name="f95" fmla="*/ f70 1 132"/>
                              <a:gd name="f96" fmla="*/ f71 1 197"/>
                              <a:gd name="f97" fmla="*/ f72 1 132"/>
                              <a:gd name="f98" fmla="*/ f73 1 197"/>
                              <a:gd name="f99" fmla="*/ f74 1 132"/>
                              <a:gd name="f100" fmla="*/ f75 1 197"/>
                              <a:gd name="f101" fmla="*/ f76 1 132"/>
                              <a:gd name="f102" fmla="*/ f77 1 197"/>
                              <a:gd name="f103" fmla="*/ f78 1 132"/>
                              <a:gd name="f104" fmla="*/ f79 1 197"/>
                              <a:gd name="f105" fmla="*/ f80 1 132"/>
                              <a:gd name="f106" fmla="*/ f81 1 197"/>
                              <a:gd name="f107" fmla="*/ f82 1 132"/>
                              <a:gd name="f108" fmla="*/ f83 1 197"/>
                              <a:gd name="f109" fmla="*/ f84 1 132"/>
                              <a:gd name="f110" fmla="*/ f85 1 197"/>
                              <a:gd name="f111" fmla="*/ 0 1 f60"/>
                              <a:gd name="f112" fmla="*/ f6 1 f60"/>
                              <a:gd name="f113" fmla="*/ 0 1 f61"/>
                              <a:gd name="f114" fmla="*/ f7 1 f61"/>
                              <a:gd name="f115" fmla="+- f86 0 f1"/>
                              <a:gd name="f116" fmla="*/ f87 1 f60"/>
                              <a:gd name="f117" fmla="*/ f88 1 f61"/>
                              <a:gd name="f118" fmla="*/ f89 1 f60"/>
                              <a:gd name="f119" fmla="*/ f90 1 f61"/>
                              <a:gd name="f120" fmla="*/ f91 1 f60"/>
                              <a:gd name="f121" fmla="*/ f92 1 f61"/>
                              <a:gd name="f122" fmla="*/ f93 1 f60"/>
                              <a:gd name="f123" fmla="*/ f94 1 f61"/>
                              <a:gd name="f124" fmla="*/ f95 1 f60"/>
                              <a:gd name="f125" fmla="*/ f96 1 f61"/>
                              <a:gd name="f126" fmla="*/ f97 1 f60"/>
                              <a:gd name="f127" fmla="*/ f98 1 f61"/>
                              <a:gd name="f128" fmla="*/ f99 1 f60"/>
                              <a:gd name="f129" fmla="*/ f100 1 f61"/>
                              <a:gd name="f130" fmla="*/ f101 1 f60"/>
                              <a:gd name="f131" fmla="*/ f102 1 f61"/>
                              <a:gd name="f132" fmla="*/ f103 1 f60"/>
                              <a:gd name="f133" fmla="*/ f104 1 f61"/>
                              <a:gd name="f134" fmla="*/ f105 1 f60"/>
                              <a:gd name="f135" fmla="*/ f106 1 f61"/>
                              <a:gd name="f136" fmla="*/ f107 1 f60"/>
                              <a:gd name="f137" fmla="*/ f108 1 f61"/>
                              <a:gd name="f138" fmla="*/ f109 1 f60"/>
                              <a:gd name="f139" fmla="*/ f110 1 f61"/>
                              <a:gd name="f140" fmla="*/ f111 f43 1"/>
                              <a:gd name="f141" fmla="*/ f112 f43 1"/>
                              <a:gd name="f142" fmla="*/ f114 f44 1"/>
                              <a:gd name="f143" fmla="*/ f113 f44 1"/>
                              <a:gd name="f144" fmla="*/ f116 f43 1"/>
                              <a:gd name="f145" fmla="*/ f117 f44 1"/>
                              <a:gd name="f146" fmla="*/ f118 f43 1"/>
                              <a:gd name="f147" fmla="*/ f119 f44 1"/>
                              <a:gd name="f148" fmla="*/ f120 f43 1"/>
                              <a:gd name="f149" fmla="*/ f121 f44 1"/>
                              <a:gd name="f150" fmla="*/ f122 f43 1"/>
                              <a:gd name="f151" fmla="*/ f123 f44 1"/>
                              <a:gd name="f152" fmla="*/ f124 f43 1"/>
                              <a:gd name="f153" fmla="*/ f125 f44 1"/>
                              <a:gd name="f154" fmla="*/ f126 f43 1"/>
                              <a:gd name="f155" fmla="*/ f127 f44 1"/>
                              <a:gd name="f156" fmla="*/ f128 f43 1"/>
                              <a:gd name="f157" fmla="*/ f129 f44 1"/>
                              <a:gd name="f158" fmla="*/ f130 f43 1"/>
                              <a:gd name="f159" fmla="*/ f131 f44 1"/>
                              <a:gd name="f160" fmla="*/ f132 f43 1"/>
                              <a:gd name="f161" fmla="*/ f133 f44 1"/>
                              <a:gd name="f162" fmla="*/ f134 f43 1"/>
                              <a:gd name="f163" fmla="*/ f135 f44 1"/>
                              <a:gd name="f164" fmla="*/ f136 f43 1"/>
                              <a:gd name="f165" fmla="*/ f137 f44 1"/>
                              <a:gd name="f166" fmla="*/ f138 f43 1"/>
                              <a:gd name="f167" fmla="*/ f139 f44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115">
                                <a:pos x="f144" y="f145"/>
                              </a:cxn>
                              <a:cxn ang="f115">
                                <a:pos x="f146" y="f147"/>
                              </a:cxn>
                              <a:cxn ang="f115">
                                <a:pos x="f148" y="f149"/>
                              </a:cxn>
                              <a:cxn ang="f115">
                                <a:pos x="f150" y="f151"/>
                              </a:cxn>
                              <a:cxn ang="f115">
                                <a:pos x="f152" y="f153"/>
                              </a:cxn>
                              <a:cxn ang="f115">
                                <a:pos x="f154" y="f155"/>
                              </a:cxn>
                              <a:cxn ang="f115">
                                <a:pos x="f156" y="f157"/>
                              </a:cxn>
                              <a:cxn ang="f115">
                                <a:pos x="f158" y="f159"/>
                              </a:cxn>
                              <a:cxn ang="f115">
                                <a:pos x="f160" y="f161"/>
                              </a:cxn>
                              <a:cxn ang="f115">
                                <a:pos x="f162" y="f163"/>
                              </a:cxn>
                              <a:cxn ang="f115">
                                <a:pos x="f164" y="f165"/>
                              </a:cxn>
                              <a:cxn ang="f115">
                                <a:pos x="f166" y="f167"/>
                              </a:cxn>
                              <a:cxn ang="f115">
                                <a:pos x="f144" y="f145"/>
                              </a:cxn>
                            </a:cxnLst>
                            <a:rect l="f140" t="f143" r="f141" b="f142"/>
                            <a:pathLst>
                              <a:path w="132" h="197">
                                <a:moveTo>
                                  <a:pt x="f5" y="f5"/>
                                </a:moveTo>
                                <a:lnTo>
                                  <a:pt x="f20" y="f21"/>
                                </a:lnTo>
                                <a:lnTo>
                                  <a:pt x="f22" y="f23"/>
                                </a:lnTo>
                                <a:lnTo>
                                  <a:pt x="f24" y="f25"/>
                                </a:lnTo>
                                <a:lnTo>
                                  <a:pt x="f26" y="f27"/>
                                </a:lnTo>
                                <a:lnTo>
                                  <a:pt x="f28" y="f29"/>
                                </a:lnTo>
                                <a:lnTo>
                                  <a:pt x="f30" y="f31"/>
                                </a:lnTo>
                                <a:lnTo>
                                  <a:pt x="f32" y="f33"/>
                                </a:lnTo>
                                <a:lnTo>
                                  <a:pt x="f34" y="f35"/>
                                </a:lnTo>
                                <a:lnTo>
                                  <a:pt x="f36" y="f37"/>
                                </a:lnTo>
                                <a:lnTo>
                                  <a:pt x="f38" y="f39"/>
                                </a:lnTo>
                                <a:lnTo>
                                  <a:pt x="f40" y="f41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7" name="Freeform 9"/>
                        <wps:cNvSpPr/>
                        <wps:spPr>
                          <a:xfrm>
                            <a:off x="8242300" y="2795275"/>
                            <a:ext cx="67949" cy="12509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07"/>
                              <a:gd name="f7" fmla="val 197"/>
                              <a:gd name="f8" fmla="+- 0 13005 0"/>
                              <a:gd name="f9" fmla="+- 0 12984 0"/>
                              <a:gd name="f10" fmla="+- 0 12980 0"/>
                              <a:gd name="f11" fmla="+- 0 12992 0"/>
                              <a:gd name="f12" fmla="+- 0 13017 0"/>
                              <a:gd name="f13" fmla="+- 0 13087 0"/>
                              <a:gd name="f14" fmla="+- 0 13070 0"/>
                              <a:gd name="f15" fmla="+- 0 13050 0"/>
                              <a:gd name="f16" fmla="+- 0 13028 0"/>
                              <a:gd name="f17" fmla="val 25"/>
                              <a:gd name="f18" fmla="val 4"/>
                              <a:gd name="f19" fmla="val 44"/>
                              <a:gd name="f20" fmla="val 95"/>
                              <a:gd name="f21" fmla="val 12"/>
                              <a:gd name="f22" fmla="val 145"/>
                              <a:gd name="f23" fmla="val 37"/>
                              <a:gd name="f24" fmla="val 186"/>
                              <a:gd name="f25" fmla="val 196"/>
                              <a:gd name="f26" fmla="val 90"/>
                              <a:gd name="f27" fmla="val 148"/>
                              <a:gd name="f28" fmla="val 70"/>
                              <a:gd name="f29" fmla="val 98"/>
                              <a:gd name="f30" fmla="val 48"/>
                              <a:gd name="f31" fmla="+- 0 0 -90"/>
                              <a:gd name="f32" fmla="*/ f3 1 107"/>
                              <a:gd name="f33" fmla="*/ f4 1 197"/>
                              <a:gd name="f34" fmla="+- f8 0 12980"/>
                              <a:gd name="f35" fmla="+- f9 0 12980"/>
                              <a:gd name="f36" fmla="+- f10 0 12980"/>
                              <a:gd name="f37" fmla="+- f11 0 12980"/>
                              <a:gd name="f38" fmla="+- f12 0 12980"/>
                              <a:gd name="f39" fmla="+- f13 0 12980"/>
                              <a:gd name="f40" fmla="+- f14 0 12980"/>
                              <a:gd name="f41" fmla="+- f15 0 12980"/>
                              <a:gd name="f42" fmla="+- f16 0 12980"/>
                              <a:gd name="f43" fmla="+- f7 0 f5"/>
                              <a:gd name="f44" fmla="+- f6 0 f5"/>
                              <a:gd name="f45" fmla="*/ f31 f0 1"/>
                              <a:gd name="f46" fmla="*/ f44 1 107"/>
                              <a:gd name="f47" fmla="*/ f43 1 197"/>
                              <a:gd name="f48" fmla="*/ f34 f44 1"/>
                              <a:gd name="f49" fmla="*/ 4403 f43 1"/>
                              <a:gd name="f50" fmla="*/ f35 f44 1"/>
                              <a:gd name="f51" fmla="*/ 4447 f43 1"/>
                              <a:gd name="f52" fmla="*/ f36 f44 1"/>
                              <a:gd name="f53" fmla="*/ 4498 f43 1"/>
                              <a:gd name="f54" fmla="*/ f37 f44 1"/>
                              <a:gd name="f55" fmla="*/ 4548 f43 1"/>
                              <a:gd name="f56" fmla="*/ f38 f44 1"/>
                              <a:gd name="f57" fmla="*/ 4589 f43 1"/>
                              <a:gd name="f58" fmla="*/ f39 f44 1"/>
                              <a:gd name="f59" fmla="*/ 4599 f43 1"/>
                              <a:gd name="f60" fmla="*/ f40 f44 1"/>
                              <a:gd name="f61" fmla="*/ 4551 f43 1"/>
                              <a:gd name="f62" fmla="*/ f41 f44 1"/>
                              <a:gd name="f63" fmla="*/ 4501 f43 1"/>
                              <a:gd name="f64" fmla="*/ f42 f44 1"/>
                              <a:gd name="f65" fmla="*/ 4451 f43 1"/>
                              <a:gd name="f66" fmla="*/ f45 1 f2"/>
                              <a:gd name="f67" fmla="*/ f48 1 107"/>
                              <a:gd name="f68" fmla="*/ f49 1 197"/>
                              <a:gd name="f69" fmla="*/ f50 1 107"/>
                              <a:gd name="f70" fmla="*/ f51 1 197"/>
                              <a:gd name="f71" fmla="*/ f52 1 107"/>
                              <a:gd name="f72" fmla="*/ f53 1 197"/>
                              <a:gd name="f73" fmla="*/ f54 1 107"/>
                              <a:gd name="f74" fmla="*/ f55 1 197"/>
                              <a:gd name="f75" fmla="*/ f56 1 107"/>
                              <a:gd name="f76" fmla="*/ f57 1 197"/>
                              <a:gd name="f77" fmla="*/ f58 1 107"/>
                              <a:gd name="f78" fmla="*/ f59 1 197"/>
                              <a:gd name="f79" fmla="*/ f60 1 107"/>
                              <a:gd name="f80" fmla="*/ f61 1 197"/>
                              <a:gd name="f81" fmla="*/ f62 1 107"/>
                              <a:gd name="f82" fmla="*/ f63 1 197"/>
                              <a:gd name="f83" fmla="*/ f64 1 107"/>
                              <a:gd name="f84" fmla="*/ f65 1 197"/>
                              <a:gd name="f85" fmla="*/ 0 1 f46"/>
                              <a:gd name="f86" fmla="*/ f6 1 f46"/>
                              <a:gd name="f87" fmla="*/ 0 1 f47"/>
                              <a:gd name="f88" fmla="*/ f7 1 f47"/>
                              <a:gd name="f89" fmla="+- f66 0 f1"/>
                              <a:gd name="f90" fmla="*/ f67 1 f46"/>
                              <a:gd name="f91" fmla="*/ f68 1 f47"/>
                              <a:gd name="f92" fmla="*/ f69 1 f46"/>
                              <a:gd name="f93" fmla="*/ f70 1 f47"/>
                              <a:gd name="f94" fmla="*/ f71 1 f46"/>
                              <a:gd name="f95" fmla="*/ f72 1 f47"/>
                              <a:gd name="f96" fmla="*/ f73 1 f46"/>
                              <a:gd name="f97" fmla="*/ f74 1 f47"/>
                              <a:gd name="f98" fmla="*/ f75 1 f46"/>
                              <a:gd name="f99" fmla="*/ f76 1 f47"/>
                              <a:gd name="f100" fmla="*/ f77 1 f46"/>
                              <a:gd name="f101" fmla="*/ f78 1 f47"/>
                              <a:gd name="f102" fmla="*/ f79 1 f46"/>
                              <a:gd name="f103" fmla="*/ f80 1 f47"/>
                              <a:gd name="f104" fmla="*/ f81 1 f46"/>
                              <a:gd name="f105" fmla="*/ f82 1 f47"/>
                              <a:gd name="f106" fmla="*/ f83 1 f46"/>
                              <a:gd name="f107" fmla="*/ f84 1 f47"/>
                              <a:gd name="f108" fmla="*/ f85 f32 1"/>
                              <a:gd name="f109" fmla="*/ f86 f32 1"/>
                              <a:gd name="f110" fmla="*/ f88 f33 1"/>
                              <a:gd name="f111" fmla="*/ f87 f33 1"/>
                              <a:gd name="f112" fmla="*/ f90 f32 1"/>
                              <a:gd name="f113" fmla="*/ f91 f33 1"/>
                              <a:gd name="f114" fmla="*/ f92 f32 1"/>
                              <a:gd name="f115" fmla="*/ f93 f33 1"/>
                              <a:gd name="f116" fmla="*/ f94 f32 1"/>
                              <a:gd name="f117" fmla="*/ f95 f33 1"/>
                              <a:gd name="f118" fmla="*/ f96 f32 1"/>
                              <a:gd name="f119" fmla="*/ f97 f33 1"/>
                              <a:gd name="f120" fmla="*/ f98 f32 1"/>
                              <a:gd name="f121" fmla="*/ f99 f33 1"/>
                              <a:gd name="f122" fmla="*/ f100 f32 1"/>
                              <a:gd name="f123" fmla="*/ f101 f33 1"/>
                              <a:gd name="f124" fmla="*/ f102 f32 1"/>
                              <a:gd name="f125" fmla="*/ f103 f33 1"/>
                              <a:gd name="f126" fmla="*/ f104 f32 1"/>
                              <a:gd name="f127" fmla="*/ f105 f33 1"/>
                              <a:gd name="f128" fmla="*/ f106 f32 1"/>
                              <a:gd name="f129" fmla="*/ f107 f3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89">
                                <a:pos x="f112" y="f113"/>
                              </a:cxn>
                              <a:cxn ang="f89">
                                <a:pos x="f114" y="f115"/>
                              </a:cxn>
                              <a:cxn ang="f89">
                                <a:pos x="f116" y="f117"/>
                              </a:cxn>
                              <a:cxn ang="f89">
                                <a:pos x="f118" y="f119"/>
                              </a:cxn>
                              <a:cxn ang="f89">
                                <a:pos x="f120" y="f121"/>
                              </a:cxn>
                              <a:cxn ang="f89">
                                <a:pos x="f122" y="f123"/>
                              </a:cxn>
                              <a:cxn ang="f89">
                                <a:pos x="f124" y="f125"/>
                              </a:cxn>
                              <a:cxn ang="f89">
                                <a:pos x="f126" y="f127"/>
                              </a:cxn>
                              <a:cxn ang="f89">
                                <a:pos x="f128" y="f129"/>
                              </a:cxn>
                              <a:cxn ang="f89">
                                <a:pos x="f112" y="f113"/>
                              </a:cxn>
                            </a:cxnLst>
                            <a:rect l="f108" t="f111" r="f109" b="f110"/>
                            <a:pathLst>
                              <a:path w="107" h="197">
                                <a:moveTo>
                                  <a:pt x="f17" y="f5"/>
                                </a:moveTo>
                                <a:lnTo>
                                  <a:pt x="f18" y="f19"/>
                                </a:lnTo>
                                <a:lnTo>
                                  <a:pt x="f5" y="f20"/>
                                </a:lnTo>
                                <a:lnTo>
                                  <a:pt x="f21" y="f22"/>
                                </a:lnTo>
                                <a:lnTo>
                                  <a:pt x="f23" y="f24"/>
                                </a:lnTo>
                                <a:lnTo>
                                  <a:pt x="f6" y="f25"/>
                                </a:lnTo>
                                <a:lnTo>
                                  <a:pt x="f26" y="f27"/>
                                </a:lnTo>
                                <a:lnTo>
                                  <a:pt x="f28" y="f29"/>
                                </a:lnTo>
                                <a:lnTo>
                                  <a:pt x="f30" y="f30"/>
                                </a:lnTo>
                                <a:lnTo>
                                  <a:pt x="f17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2C3C5B" id="Group 2" o:spid="_x0000_s1026" style="position:absolute;margin-left:-199.15pt;margin-top:-151.15pt;width:841.9pt;height:1190.55pt;z-index:-251656192;mso-position-horizontal-relative:page;mso-position-vertical-relative:page" coordsize="106921,15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O01M+v2FAAAAACPsBkDAAAAEBJjAAAAAEJiDAAAAEBIjAEAAAAIiTEAAAAAITEG&#10;AAAAICTGAAAAAITEGAAAAICQGAMAAAAQEmMAAAAAQmIMAAAAQEiMAQAAAAiJMQAAAAAhMQYAAAAg&#10;JMYAAAAAhMQYAAAAgJAYAwAAABASYwAAAABCYgwAAABAaM+sOR8AAAAAv2YzBgAAACAkxgAAAACE&#10;xBgAAACAkBgDAAAAEBJjAAAAAELbY0oAAAAAHZs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GivmVm3pwAAAAB4&#10;hM0YAAAAgJAYAwAAABASYwAAAABCYgwAAABASIwBAAAACIkxAAAAACExBgAAACAkxgAAAACExBgA&#10;AACAkBgDAAAAEBJjAAAAAEJiDAAAAEBIjAEAAAAIiTEAAAAAITEGAAAAICTGAAAAAITEGAAAAICQ&#10;GAMAAAAQEmMAAAAAQvsc6+4UAAAAAI/4CDEAAAAAHb8pAQAAAITEGAAAAICQGAMAAAAQEmMAAAAA&#10;QnvWuMMXAAAAIGIzBgAAACAk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ntmZt2eAgAAAOARNmMAAAAAQmIMAAAAQEiMAQAAAAiJMQAAAAAhMQYA&#10;AAAgJMYAAAAAhMQYAAAAgJAYAwAAABASYwAAAABCYgwAAABASIwBAAAACIkxAAAAACExBgAAACAk&#10;xgAAAACExBgAAACAkBgDAAAAEBJjAAAAAEL7HOvuFAAAAACPsBkDAAAAEBJjAAAAAEJiDAAAAEBI&#10;jAEAAAAInQt83d8LAAAAkLAZ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LTXzKzbUwAAAAA8wmYMAAAAQEiMAQAAAAiJMQAA&#10;AAAhMQYAAAAgJMYAAAAAhMQYAAAAgJAYAwAAABASYwAAAABCYgwAAABASIwBAAAACIkxAAAAACEx&#10;BgAAACAkxgAAAACExBgAAACAkBgDAAAAENoza84HAAAAwK/ZjAEAAAAIiTEAAAAAITEGAAAAICTG&#10;AAAAAITEGAAAAIDQ9pgSAAAAQMdm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e2Zm3Z4CAAAA4BE2&#10;YwAAAABCYgwAAABASIwBAAAACIkxAAAAACExBgAAACAkxgAAAACExBgAAACAkBgDAAAAEBJjAAAA&#10;AEJiDAAAAEBIjAEAAAAIiTEAAAAAoX2OdXcKAAAAgEfYjAEAAAAIiTEAAAAAITEGAAAAICTGAAAA&#10;AITEGAAAAIDQeU3JY0oAAAAACZs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tGdm1u0pAAAAAB7xEWIAAAAAOn5TAgAAAAiJMQAAAAAhMQYAAAAgJMYAAAAAhMQYAAAAgJAYAwAA&#10;ABASYwAAAABCYgwAAABASIwBAAAACIkxAAAAACExBgAAACC0Z9acDwAAAIBfsxkDAAAAEBJjAAAA&#10;AEJiDAAAAEBouzIGAAAAoGMz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NCemVm3pwAAAAB4hM0YAAAAgJAYAwAAABASYwAAAABCYgwAAABASIwBAAAACIkxAAAAACEx&#10;BgAAACAkxgAAAACExBgAAACA0D7HujsFAAAAwCNsxgAAAACExBgAAACAkBgDAAAAEBJjAAAAAEJi&#10;DAAAAEDovKbkMSUAAACAhM0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p91ewIAAACAh+yZGUEGAAAAoOE3JQAAAICQGAMAAAAQEmMAAAAAQmIMAAAAQEiMAQAAAAiJ&#10;MQAAAAChj4etAQAAADr7HIIMAAAAQMFvSgAAAAAhMQYAAAAgJMYAAAAAhPascWUMAAAAQMRm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utt23j4FAAAAwEdYxgAAAACE&#10;xBgAAACAkBgDAAAAELrPx6sxAAAAAAXLGAAAAICQGAMAAAAQEmMAAAAAQs+bMZ6MAQAAAEhY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d9vO26cAAAAA&#10;+AjLGAAAAICQGAMAAAAQus/HRSUAAACAgmUMAAAAQOhZxhjGAAAAACQsYwAAAABCYgwAAABASIwB&#10;AAAACIkxAAAAACExBgAAACAk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jds+28fQoAAACAj7hPipFjAAAAAAquKQEAAACE&#10;xBgAAACA0HVLCQAAAKBjGQ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O7zOe+e&#10;AgAAAOAj7nakGAAAAIDIT4gBAAAA6NyduaUEAAAAEPGALw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Ch+3zOu6cAAAAA+AjLGAAAAIDQ3bZjGAMAAACQ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323bOy8cAAAAA+Ia7bVIMAAAAQMM1JQ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Ohu5+0zAAAAAHzGPVoMAAAA&#10;QMY1JQ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utu2cl48BAAAA8A0/IQYAAACgc6UY&#10;AAAAgI43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06921;height:15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">
                  <v:imagedata r:id="rId10" o:title=""/>
                </v:shape>
                <v:shape id="Freeform 14" o:spid="_x0000_s1028" style="position:absolute;left:31661;top:47758;width:75260;height:103441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" path="m11852,l,16289r11852,l11852,xe" fillcolor="#e4e5e6" stroked="f">
                  <v:path arrowok="t" o:connecttype="custom" o:connectlocs="3763012,0;7526024,5172075;3763012,10344150;0,5172075;7526024,4776470;0,15119985;7526024,15119985;7526024,4776470" o:connectangles="270,0,90,180,0,0,0,0" textboxrect="0,0,11852,16290"/>
                </v:shape>
                <v:shape id="Picture 13" o:spid="_x0000_s1029" type="#_x0000_t75" style="position:absolute;left:56915;top:76295;width:50006;height:74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">
                  <v:imagedata r:id="rId11" o:title=""/>
                </v:shape>
                <v:shape id="Picture 12" o:spid="_x0000_s1030" type="#_x0000_t75" style="position:absolute;left:70758;top:23653;width:13189;height:15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">
                  <v:imagedata r:id="rId12" o:title=""/>
                </v:shape>
                <v:shape id="Freeform 10" o:spid="_x0000_s1031" style="position:absolute;left:82581;top:27959;width:838;height:1251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" path="m,l22,47,44,96r20,50l82,196r9,-13l102,169r13,-15l131,139,117,92,93,50,55,17,,xe" fillcolor="#c3bdc9" stroked="f">
                  <v:path arrowok="t" o:connecttype="custom" o:connectlocs="41912,0;83823,62550;41912,125099;0,62550;0,2795994;13971,2825840;27941,2856956;40641,2888707;52072,2920458;57787,2912203;64772,2903313;73028,2893788;83188,2884262;74298,2854416;59057,2827745;34926,2806790;0,2795994" o:connectangles="270,0,90,180,0,0,0,0,0,0,0,0,0,0,0,0,0" textboxrect="0,0,132,197"/>
                </v:shape>
                <v:shape id="Freeform 9" o:spid="_x0000_s1032" style="position:absolute;left:82423;top:27952;width:679;height:1251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" path="m25,l4,44,,95r12,50l37,186r70,10l90,148,70,98,48,48,25,xe" stroked="f">
                  <v:path arrowok="t" o:connecttype="custom" o:connectlocs="33975,0;67949,62550;33975,125099;0,62550;15876,2795994;2540,2823935;0,2856321;7620,2888072;23496,2914108;67949,2920458;57153,2889977;44453,2858226;30482,2826475;15876,2795994" o:connectangles="270,0,90,180,0,0,0,0,0,0,0,0,0,0" textboxrect="0,0,107,197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634310</wp:posOffset>
                </wp:positionH>
                <wp:positionV relativeFrom="page">
                  <wp:posOffset>354229</wp:posOffset>
                </wp:positionV>
                <wp:extent cx="11351901" cy="16468719"/>
                <wp:effectExtent l="0" t="0" r="1899" b="0"/>
                <wp:wrapNone/>
                <wp:docPr id="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51901" cy="16468719"/>
                          <a:chOff x="0" y="0"/>
                          <a:chExt cx="11351901" cy="16468719"/>
                        </a:xfrm>
                      </wpg:grpSpPr>
                      <wps:wsp>
                        <wps:cNvPr id="9" name="Freeform 14"/>
                        <wps:cNvSpPr/>
                        <wps:spPr>
                          <a:xfrm>
                            <a:off x="3825877" y="6124569"/>
                            <a:ext cx="7526024" cy="1034415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1852"/>
                              <a:gd name="f7" fmla="val 16290"/>
                              <a:gd name="f8" fmla="+- 0 16838 0"/>
                              <a:gd name="f9" fmla="+- 0 4986 0"/>
                              <a:gd name="f10" fmla="val 16289"/>
                              <a:gd name="f11" fmla="+- 0 0 -90"/>
                              <a:gd name="f12" fmla="*/ f3 1 11852"/>
                              <a:gd name="f13" fmla="*/ f4 1 16290"/>
                              <a:gd name="f14" fmla="+- f8 0 4986"/>
                              <a:gd name="f15" fmla="+- f9 0 4986"/>
                              <a:gd name="f16" fmla="+- f7 0 f5"/>
                              <a:gd name="f17" fmla="+- f6 0 f5"/>
                              <a:gd name="f18" fmla="*/ f11 f0 1"/>
                              <a:gd name="f19" fmla="*/ f17 1 11852"/>
                              <a:gd name="f20" fmla="*/ f16 1 16290"/>
                              <a:gd name="f21" fmla="*/ f14 f17 1"/>
                              <a:gd name="f22" fmla="*/ 7522 f16 1"/>
                              <a:gd name="f23" fmla="*/ f15 f17 1"/>
                              <a:gd name="f24" fmla="*/ 23811 f16 1"/>
                              <a:gd name="f25" fmla="*/ f18 1 f2"/>
                              <a:gd name="f26" fmla="*/ f21 1 11852"/>
                              <a:gd name="f27" fmla="*/ f22 1 16290"/>
                              <a:gd name="f28" fmla="*/ f23 1 11852"/>
                              <a:gd name="f29" fmla="*/ f24 1 16290"/>
                              <a:gd name="f30" fmla="*/ 0 1 f19"/>
                              <a:gd name="f31" fmla="*/ f6 1 f19"/>
                              <a:gd name="f32" fmla="*/ 0 1 f20"/>
                              <a:gd name="f33" fmla="*/ f7 1 f20"/>
                              <a:gd name="f34" fmla="+- f25 0 f1"/>
                              <a:gd name="f35" fmla="*/ f26 1 f19"/>
                              <a:gd name="f36" fmla="*/ f27 1 f20"/>
                              <a:gd name="f37" fmla="*/ f28 1 f19"/>
                              <a:gd name="f38" fmla="*/ f29 1 f20"/>
                              <a:gd name="f39" fmla="*/ f30 f12 1"/>
                              <a:gd name="f40" fmla="*/ f31 f12 1"/>
                              <a:gd name="f41" fmla="*/ f33 f13 1"/>
                              <a:gd name="f42" fmla="*/ f32 f13 1"/>
                              <a:gd name="f43" fmla="*/ f35 f12 1"/>
                              <a:gd name="f44" fmla="*/ f36 f13 1"/>
                              <a:gd name="f45" fmla="*/ f37 f12 1"/>
                              <a:gd name="f46" fmla="*/ f38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4">
                                <a:pos x="f43" y="f44"/>
                              </a:cxn>
                              <a:cxn ang="f34">
                                <a:pos x="f45" y="f46"/>
                              </a:cxn>
                              <a:cxn ang="f34">
                                <a:pos x="f43" y="f46"/>
                              </a:cxn>
                              <a:cxn ang="f34">
                                <a:pos x="f43" y="f44"/>
                              </a:cxn>
                            </a:cxnLst>
                            <a:rect l="f39" t="f42" r="f40" b="f41"/>
                            <a:pathLst>
                              <a:path w="11852" h="16290">
                                <a:moveTo>
                                  <a:pt x="f6" y="f5"/>
                                </a:moveTo>
                                <a:lnTo>
                                  <a:pt x="f5" y="f10"/>
                                </a:lnTo>
                                <a:lnTo>
                                  <a:pt x="f6" y="f10"/>
                                </a:lnTo>
                                <a:lnTo>
                                  <a:pt x="f6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351276" y="8978265"/>
                            <a:ext cx="5000625" cy="7480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95285" y="4361176"/>
                            <a:ext cx="344171" cy="24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2" name="Freeform 10"/>
                        <wps:cNvSpPr/>
                        <wps:spPr>
                          <a:xfrm>
                            <a:off x="8917942" y="4144646"/>
                            <a:ext cx="83823" cy="12509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32"/>
                              <a:gd name="f7" fmla="val 197"/>
                              <a:gd name="f8" fmla="+- 0 13005 0"/>
                              <a:gd name="f9" fmla="+- 0 13027 0"/>
                              <a:gd name="f10" fmla="+- 0 13049 0"/>
                              <a:gd name="f11" fmla="+- 0 13069 0"/>
                              <a:gd name="f12" fmla="+- 0 13087 0"/>
                              <a:gd name="f13" fmla="+- 0 13096 0"/>
                              <a:gd name="f14" fmla="+- 0 13107 0"/>
                              <a:gd name="f15" fmla="+- 0 13120 0"/>
                              <a:gd name="f16" fmla="+- 0 13136 0"/>
                              <a:gd name="f17" fmla="+- 0 13122 0"/>
                              <a:gd name="f18" fmla="+- 0 13098 0"/>
                              <a:gd name="f19" fmla="+- 0 13060 0"/>
                              <a:gd name="f20" fmla="val 22"/>
                              <a:gd name="f21" fmla="val 47"/>
                              <a:gd name="f22" fmla="val 44"/>
                              <a:gd name="f23" fmla="val 96"/>
                              <a:gd name="f24" fmla="val 64"/>
                              <a:gd name="f25" fmla="val 146"/>
                              <a:gd name="f26" fmla="val 82"/>
                              <a:gd name="f27" fmla="val 196"/>
                              <a:gd name="f28" fmla="val 91"/>
                              <a:gd name="f29" fmla="val 183"/>
                              <a:gd name="f30" fmla="val 102"/>
                              <a:gd name="f31" fmla="val 169"/>
                              <a:gd name="f32" fmla="val 115"/>
                              <a:gd name="f33" fmla="val 154"/>
                              <a:gd name="f34" fmla="val 131"/>
                              <a:gd name="f35" fmla="val 139"/>
                              <a:gd name="f36" fmla="val 117"/>
                              <a:gd name="f37" fmla="val 92"/>
                              <a:gd name="f38" fmla="val 93"/>
                              <a:gd name="f39" fmla="val 50"/>
                              <a:gd name="f40" fmla="val 55"/>
                              <a:gd name="f41" fmla="val 17"/>
                              <a:gd name="f42" fmla="+- 0 0 -90"/>
                              <a:gd name="f43" fmla="*/ f3 1 132"/>
                              <a:gd name="f44" fmla="*/ f4 1 197"/>
                              <a:gd name="f45" fmla="+- f8 0 13005"/>
                              <a:gd name="f46" fmla="+- f9 0 13005"/>
                              <a:gd name="f47" fmla="+- f10 0 13005"/>
                              <a:gd name="f48" fmla="+- f11 0 13005"/>
                              <a:gd name="f49" fmla="+- f12 0 13005"/>
                              <a:gd name="f50" fmla="+- f13 0 13005"/>
                              <a:gd name="f51" fmla="+- f14 0 13005"/>
                              <a:gd name="f52" fmla="+- f15 0 13005"/>
                              <a:gd name="f53" fmla="+- f16 0 13005"/>
                              <a:gd name="f54" fmla="+- f17 0 13005"/>
                              <a:gd name="f55" fmla="+- f18 0 13005"/>
                              <a:gd name="f56" fmla="+- f19 0 13005"/>
                              <a:gd name="f57" fmla="+- f7 0 f5"/>
                              <a:gd name="f58" fmla="+- f6 0 f5"/>
                              <a:gd name="f59" fmla="*/ f42 f0 1"/>
                              <a:gd name="f60" fmla="*/ f58 1 132"/>
                              <a:gd name="f61" fmla="*/ f57 1 197"/>
                              <a:gd name="f62" fmla="*/ f45 f58 1"/>
                              <a:gd name="f63" fmla="*/ 4403 f57 1"/>
                              <a:gd name="f64" fmla="*/ f46 f58 1"/>
                              <a:gd name="f65" fmla="*/ 4450 f57 1"/>
                              <a:gd name="f66" fmla="*/ f47 f58 1"/>
                              <a:gd name="f67" fmla="*/ 4499 f57 1"/>
                              <a:gd name="f68" fmla="*/ f48 f58 1"/>
                              <a:gd name="f69" fmla="*/ 4549 f57 1"/>
                              <a:gd name="f70" fmla="*/ f49 f58 1"/>
                              <a:gd name="f71" fmla="*/ 4599 f57 1"/>
                              <a:gd name="f72" fmla="*/ f50 f58 1"/>
                              <a:gd name="f73" fmla="*/ 4586 f57 1"/>
                              <a:gd name="f74" fmla="*/ f51 f58 1"/>
                              <a:gd name="f75" fmla="*/ 4572 f57 1"/>
                              <a:gd name="f76" fmla="*/ f52 f58 1"/>
                              <a:gd name="f77" fmla="*/ 4557 f57 1"/>
                              <a:gd name="f78" fmla="*/ f53 f58 1"/>
                              <a:gd name="f79" fmla="*/ 4542 f57 1"/>
                              <a:gd name="f80" fmla="*/ f54 f58 1"/>
                              <a:gd name="f81" fmla="*/ 4495 f57 1"/>
                              <a:gd name="f82" fmla="*/ f55 f58 1"/>
                              <a:gd name="f83" fmla="*/ 4453 f57 1"/>
                              <a:gd name="f84" fmla="*/ f56 f58 1"/>
                              <a:gd name="f85" fmla="*/ 4420 f57 1"/>
                              <a:gd name="f86" fmla="*/ f59 1 f2"/>
                              <a:gd name="f87" fmla="*/ f62 1 132"/>
                              <a:gd name="f88" fmla="*/ f63 1 197"/>
                              <a:gd name="f89" fmla="*/ f64 1 132"/>
                              <a:gd name="f90" fmla="*/ f65 1 197"/>
                              <a:gd name="f91" fmla="*/ f66 1 132"/>
                              <a:gd name="f92" fmla="*/ f67 1 197"/>
                              <a:gd name="f93" fmla="*/ f68 1 132"/>
                              <a:gd name="f94" fmla="*/ f69 1 197"/>
                              <a:gd name="f95" fmla="*/ f70 1 132"/>
                              <a:gd name="f96" fmla="*/ f71 1 197"/>
                              <a:gd name="f97" fmla="*/ f72 1 132"/>
                              <a:gd name="f98" fmla="*/ f73 1 197"/>
                              <a:gd name="f99" fmla="*/ f74 1 132"/>
                              <a:gd name="f100" fmla="*/ f75 1 197"/>
                              <a:gd name="f101" fmla="*/ f76 1 132"/>
                              <a:gd name="f102" fmla="*/ f77 1 197"/>
                              <a:gd name="f103" fmla="*/ f78 1 132"/>
                              <a:gd name="f104" fmla="*/ f79 1 197"/>
                              <a:gd name="f105" fmla="*/ f80 1 132"/>
                              <a:gd name="f106" fmla="*/ f81 1 197"/>
                              <a:gd name="f107" fmla="*/ f82 1 132"/>
                              <a:gd name="f108" fmla="*/ f83 1 197"/>
                              <a:gd name="f109" fmla="*/ f84 1 132"/>
                              <a:gd name="f110" fmla="*/ f85 1 197"/>
                              <a:gd name="f111" fmla="*/ 0 1 f60"/>
                              <a:gd name="f112" fmla="*/ f6 1 f60"/>
                              <a:gd name="f113" fmla="*/ 0 1 f61"/>
                              <a:gd name="f114" fmla="*/ f7 1 f61"/>
                              <a:gd name="f115" fmla="+- f86 0 f1"/>
                              <a:gd name="f116" fmla="*/ f87 1 f60"/>
                              <a:gd name="f117" fmla="*/ f88 1 f61"/>
                              <a:gd name="f118" fmla="*/ f89 1 f60"/>
                              <a:gd name="f119" fmla="*/ f90 1 f61"/>
                              <a:gd name="f120" fmla="*/ f91 1 f60"/>
                              <a:gd name="f121" fmla="*/ f92 1 f61"/>
                              <a:gd name="f122" fmla="*/ f93 1 f60"/>
                              <a:gd name="f123" fmla="*/ f94 1 f61"/>
                              <a:gd name="f124" fmla="*/ f95 1 f60"/>
                              <a:gd name="f125" fmla="*/ f96 1 f61"/>
                              <a:gd name="f126" fmla="*/ f97 1 f60"/>
                              <a:gd name="f127" fmla="*/ f98 1 f61"/>
                              <a:gd name="f128" fmla="*/ f99 1 f60"/>
                              <a:gd name="f129" fmla="*/ f100 1 f61"/>
                              <a:gd name="f130" fmla="*/ f101 1 f60"/>
                              <a:gd name="f131" fmla="*/ f102 1 f61"/>
                              <a:gd name="f132" fmla="*/ f103 1 f60"/>
                              <a:gd name="f133" fmla="*/ f104 1 f61"/>
                              <a:gd name="f134" fmla="*/ f105 1 f60"/>
                              <a:gd name="f135" fmla="*/ f106 1 f61"/>
                              <a:gd name="f136" fmla="*/ f107 1 f60"/>
                              <a:gd name="f137" fmla="*/ f108 1 f61"/>
                              <a:gd name="f138" fmla="*/ f109 1 f60"/>
                              <a:gd name="f139" fmla="*/ f110 1 f61"/>
                              <a:gd name="f140" fmla="*/ f111 f43 1"/>
                              <a:gd name="f141" fmla="*/ f112 f43 1"/>
                              <a:gd name="f142" fmla="*/ f114 f44 1"/>
                              <a:gd name="f143" fmla="*/ f113 f44 1"/>
                              <a:gd name="f144" fmla="*/ f116 f43 1"/>
                              <a:gd name="f145" fmla="*/ f117 f44 1"/>
                              <a:gd name="f146" fmla="*/ f118 f43 1"/>
                              <a:gd name="f147" fmla="*/ f119 f44 1"/>
                              <a:gd name="f148" fmla="*/ f120 f43 1"/>
                              <a:gd name="f149" fmla="*/ f121 f44 1"/>
                              <a:gd name="f150" fmla="*/ f122 f43 1"/>
                              <a:gd name="f151" fmla="*/ f123 f44 1"/>
                              <a:gd name="f152" fmla="*/ f124 f43 1"/>
                              <a:gd name="f153" fmla="*/ f125 f44 1"/>
                              <a:gd name="f154" fmla="*/ f126 f43 1"/>
                              <a:gd name="f155" fmla="*/ f127 f44 1"/>
                              <a:gd name="f156" fmla="*/ f128 f43 1"/>
                              <a:gd name="f157" fmla="*/ f129 f44 1"/>
                              <a:gd name="f158" fmla="*/ f130 f43 1"/>
                              <a:gd name="f159" fmla="*/ f131 f44 1"/>
                              <a:gd name="f160" fmla="*/ f132 f43 1"/>
                              <a:gd name="f161" fmla="*/ f133 f44 1"/>
                              <a:gd name="f162" fmla="*/ f134 f43 1"/>
                              <a:gd name="f163" fmla="*/ f135 f44 1"/>
                              <a:gd name="f164" fmla="*/ f136 f43 1"/>
                              <a:gd name="f165" fmla="*/ f137 f44 1"/>
                              <a:gd name="f166" fmla="*/ f138 f43 1"/>
                              <a:gd name="f167" fmla="*/ f139 f44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115">
                                <a:pos x="f144" y="f145"/>
                              </a:cxn>
                              <a:cxn ang="f115">
                                <a:pos x="f146" y="f147"/>
                              </a:cxn>
                              <a:cxn ang="f115">
                                <a:pos x="f148" y="f149"/>
                              </a:cxn>
                              <a:cxn ang="f115">
                                <a:pos x="f150" y="f151"/>
                              </a:cxn>
                              <a:cxn ang="f115">
                                <a:pos x="f152" y="f153"/>
                              </a:cxn>
                              <a:cxn ang="f115">
                                <a:pos x="f154" y="f155"/>
                              </a:cxn>
                              <a:cxn ang="f115">
                                <a:pos x="f156" y="f157"/>
                              </a:cxn>
                              <a:cxn ang="f115">
                                <a:pos x="f158" y="f159"/>
                              </a:cxn>
                              <a:cxn ang="f115">
                                <a:pos x="f160" y="f161"/>
                              </a:cxn>
                              <a:cxn ang="f115">
                                <a:pos x="f162" y="f163"/>
                              </a:cxn>
                              <a:cxn ang="f115">
                                <a:pos x="f164" y="f165"/>
                              </a:cxn>
                              <a:cxn ang="f115">
                                <a:pos x="f166" y="f167"/>
                              </a:cxn>
                              <a:cxn ang="f115">
                                <a:pos x="f144" y="f145"/>
                              </a:cxn>
                            </a:cxnLst>
                            <a:rect l="f140" t="f143" r="f141" b="f142"/>
                            <a:pathLst>
                              <a:path w="132" h="197">
                                <a:moveTo>
                                  <a:pt x="f5" y="f5"/>
                                </a:moveTo>
                                <a:lnTo>
                                  <a:pt x="f20" y="f21"/>
                                </a:lnTo>
                                <a:lnTo>
                                  <a:pt x="f22" y="f23"/>
                                </a:lnTo>
                                <a:lnTo>
                                  <a:pt x="f24" y="f25"/>
                                </a:lnTo>
                                <a:lnTo>
                                  <a:pt x="f26" y="f27"/>
                                </a:lnTo>
                                <a:lnTo>
                                  <a:pt x="f28" y="f29"/>
                                </a:lnTo>
                                <a:lnTo>
                                  <a:pt x="f30" y="f31"/>
                                </a:lnTo>
                                <a:lnTo>
                                  <a:pt x="f32" y="f33"/>
                                </a:lnTo>
                                <a:lnTo>
                                  <a:pt x="f34" y="f35"/>
                                </a:lnTo>
                                <a:lnTo>
                                  <a:pt x="f36" y="f37"/>
                                </a:lnTo>
                                <a:lnTo>
                                  <a:pt x="f38" y="f39"/>
                                </a:lnTo>
                                <a:lnTo>
                                  <a:pt x="f40" y="f41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3" name="Freeform 9"/>
                        <wps:cNvSpPr/>
                        <wps:spPr>
                          <a:xfrm>
                            <a:off x="8902068" y="4144006"/>
                            <a:ext cx="67949" cy="12509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07"/>
                              <a:gd name="f7" fmla="val 197"/>
                              <a:gd name="f8" fmla="+- 0 13005 0"/>
                              <a:gd name="f9" fmla="+- 0 12984 0"/>
                              <a:gd name="f10" fmla="+- 0 12980 0"/>
                              <a:gd name="f11" fmla="+- 0 12992 0"/>
                              <a:gd name="f12" fmla="+- 0 13017 0"/>
                              <a:gd name="f13" fmla="+- 0 13087 0"/>
                              <a:gd name="f14" fmla="+- 0 13070 0"/>
                              <a:gd name="f15" fmla="+- 0 13050 0"/>
                              <a:gd name="f16" fmla="+- 0 13028 0"/>
                              <a:gd name="f17" fmla="val 25"/>
                              <a:gd name="f18" fmla="val 4"/>
                              <a:gd name="f19" fmla="val 44"/>
                              <a:gd name="f20" fmla="val 95"/>
                              <a:gd name="f21" fmla="val 12"/>
                              <a:gd name="f22" fmla="val 145"/>
                              <a:gd name="f23" fmla="val 37"/>
                              <a:gd name="f24" fmla="val 186"/>
                              <a:gd name="f25" fmla="val 196"/>
                              <a:gd name="f26" fmla="val 90"/>
                              <a:gd name="f27" fmla="val 148"/>
                              <a:gd name="f28" fmla="val 70"/>
                              <a:gd name="f29" fmla="val 98"/>
                              <a:gd name="f30" fmla="val 48"/>
                              <a:gd name="f31" fmla="+- 0 0 -90"/>
                              <a:gd name="f32" fmla="*/ f3 1 107"/>
                              <a:gd name="f33" fmla="*/ f4 1 197"/>
                              <a:gd name="f34" fmla="+- f8 0 12980"/>
                              <a:gd name="f35" fmla="+- f9 0 12980"/>
                              <a:gd name="f36" fmla="+- f10 0 12980"/>
                              <a:gd name="f37" fmla="+- f11 0 12980"/>
                              <a:gd name="f38" fmla="+- f12 0 12980"/>
                              <a:gd name="f39" fmla="+- f13 0 12980"/>
                              <a:gd name="f40" fmla="+- f14 0 12980"/>
                              <a:gd name="f41" fmla="+- f15 0 12980"/>
                              <a:gd name="f42" fmla="+- f16 0 12980"/>
                              <a:gd name="f43" fmla="+- f7 0 f5"/>
                              <a:gd name="f44" fmla="+- f6 0 f5"/>
                              <a:gd name="f45" fmla="*/ f31 f0 1"/>
                              <a:gd name="f46" fmla="*/ f44 1 107"/>
                              <a:gd name="f47" fmla="*/ f43 1 197"/>
                              <a:gd name="f48" fmla="*/ f34 f44 1"/>
                              <a:gd name="f49" fmla="*/ 4403 f43 1"/>
                              <a:gd name="f50" fmla="*/ f35 f44 1"/>
                              <a:gd name="f51" fmla="*/ 4447 f43 1"/>
                              <a:gd name="f52" fmla="*/ f36 f44 1"/>
                              <a:gd name="f53" fmla="*/ 4498 f43 1"/>
                              <a:gd name="f54" fmla="*/ f37 f44 1"/>
                              <a:gd name="f55" fmla="*/ 4548 f43 1"/>
                              <a:gd name="f56" fmla="*/ f38 f44 1"/>
                              <a:gd name="f57" fmla="*/ 4589 f43 1"/>
                              <a:gd name="f58" fmla="*/ f39 f44 1"/>
                              <a:gd name="f59" fmla="*/ 4599 f43 1"/>
                              <a:gd name="f60" fmla="*/ f40 f44 1"/>
                              <a:gd name="f61" fmla="*/ 4551 f43 1"/>
                              <a:gd name="f62" fmla="*/ f41 f44 1"/>
                              <a:gd name="f63" fmla="*/ 4501 f43 1"/>
                              <a:gd name="f64" fmla="*/ f42 f44 1"/>
                              <a:gd name="f65" fmla="*/ 4451 f43 1"/>
                              <a:gd name="f66" fmla="*/ f45 1 f2"/>
                              <a:gd name="f67" fmla="*/ f48 1 107"/>
                              <a:gd name="f68" fmla="*/ f49 1 197"/>
                              <a:gd name="f69" fmla="*/ f50 1 107"/>
                              <a:gd name="f70" fmla="*/ f51 1 197"/>
                              <a:gd name="f71" fmla="*/ f52 1 107"/>
                              <a:gd name="f72" fmla="*/ f53 1 197"/>
                              <a:gd name="f73" fmla="*/ f54 1 107"/>
                              <a:gd name="f74" fmla="*/ f55 1 197"/>
                              <a:gd name="f75" fmla="*/ f56 1 107"/>
                              <a:gd name="f76" fmla="*/ f57 1 197"/>
                              <a:gd name="f77" fmla="*/ f58 1 107"/>
                              <a:gd name="f78" fmla="*/ f59 1 197"/>
                              <a:gd name="f79" fmla="*/ f60 1 107"/>
                              <a:gd name="f80" fmla="*/ f61 1 197"/>
                              <a:gd name="f81" fmla="*/ f62 1 107"/>
                              <a:gd name="f82" fmla="*/ f63 1 197"/>
                              <a:gd name="f83" fmla="*/ f64 1 107"/>
                              <a:gd name="f84" fmla="*/ f65 1 197"/>
                              <a:gd name="f85" fmla="*/ 0 1 f46"/>
                              <a:gd name="f86" fmla="*/ f6 1 f46"/>
                              <a:gd name="f87" fmla="*/ 0 1 f47"/>
                              <a:gd name="f88" fmla="*/ f7 1 f47"/>
                              <a:gd name="f89" fmla="+- f66 0 f1"/>
                              <a:gd name="f90" fmla="*/ f67 1 f46"/>
                              <a:gd name="f91" fmla="*/ f68 1 f47"/>
                              <a:gd name="f92" fmla="*/ f69 1 f46"/>
                              <a:gd name="f93" fmla="*/ f70 1 f47"/>
                              <a:gd name="f94" fmla="*/ f71 1 f46"/>
                              <a:gd name="f95" fmla="*/ f72 1 f47"/>
                              <a:gd name="f96" fmla="*/ f73 1 f46"/>
                              <a:gd name="f97" fmla="*/ f74 1 f47"/>
                              <a:gd name="f98" fmla="*/ f75 1 f46"/>
                              <a:gd name="f99" fmla="*/ f76 1 f47"/>
                              <a:gd name="f100" fmla="*/ f77 1 f46"/>
                              <a:gd name="f101" fmla="*/ f78 1 f47"/>
                              <a:gd name="f102" fmla="*/ f79 1 f46"/>
                              <a:gd name="f103" fmla="*/ f80 1 f47"/>
                              <a:gd name="f104" fmla="*/ f81 1 f46"/>
                              <a:gd name="f105" fmla="*/ f82 1 f47"/>
                              <a:gd name="f106" fmla="*/ f83 1 f46"/>
                              <a:gd name="f107" fmla="*/ f84 1 f47"/>
                              <a:gd name="f108" fmla="*/ f85 f32 1"/>
                              <a:gd name="f109" fmla="*/ f86 f32 1"/>
                              <a:gd name="f110" fmla="*/ f88 f33 1"/>
                              <a:gd name="f111" fmla="*/ f87 f33 1"/>
                              <a:gd name="f112" fmla="*/ f90 f32 1"/>
                              <a:gd name="f113" fmla="*/ f91 f33 1"/>
                              <a:gd name="f114" fmla="*/ f92 f32 1"/>
                              <a:gd name="f115" fmla="*/ f93 f33 1"/>
                              <a:gd name="f116" fmla="*/ f94 f32 1"/>
                              <a:gd name="f117" fmla="*/ f95 f33 1"/>
                              <a:gd name="f118" fmla="*/ f96 f32 1"/>
                              <a:gd name="f119" fmla="*/ f97 f33 1"/>
                              <a:gd name="f120" fmla="*/ f98 f32 1"/>
                              <a:gd name="f121" fmla="*/ f99 f33 1"/>
                              <a:gd name="f122" fmla="*/ f100 f32 1"/>
                              <a:gd name="f123" fmla="*/ f101 f33 1"/>
                              <a:gd name="f124" fmla="*/ f102 f32 1"/>
                              <a:gd name="f125" fmla="*/ f103 f33 1"/>
                              <a:gd name="f126" fmla="*/ f104 f32 1"/>
                              <a:gd name="f127" fmla="*/ f105 f33 1"/>
                              <a:gd name="f128" fmla="*/ f106 f32 1"/>
                              <a:gd name="f129" fmla="*/ f107 f3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89">
                                <a:pos x="f112" y="f113"/>
                              </a:cxn>
                              <a:cxn ang="f89">
                                <a:pos x="f114" y="f115"/>
                              </a:cxn>
                              <a:cxn ang="f89">
                                <a:pos x="f116" y="f117"/>
                              </a:cxn>
                              <a:cxn ang="f89">
                                <a:pos x="f118" y="f119"/>
                              </a:cxn>
                              <a:cxn ang="f89">
                                <a:pos x="f120" y="f121"/>
                              </a:cxn>
                              <a:cxn ang="f89">
                                <a:pos x="f122" y="f123"/>
                              </a:cxn>
                              <a:cxn ang="f89">
                                <a:pos x="f124" y="f125"/>
                              </a:cxn>
                              <a:cxn ang="f89">
                                <a:pos x="f126" y="f127"/>
                              </a:cxn>
                              <a:cxn ang="f89">
                                <a:pos x="f128" y="f129"/>
                              </a:cxn>
                              <a:cxn ang="f89">
                                <a:pos x="f112" y="f113"/>
                              </a:cxn>
                            </a:cxnLst>
                            <a:rect l="f108" t="f111" r="f109" b="f110"/>
                            <a:pathLst>
                              <a:path w="107" h="197">
                                <a:moveTo>
                                  <a:pt x="f17" y="f5"/>
                                </a:moveTo>
                                <a:lnTo>
                                  <a:pt x="f18" y="f19"/>
                                </a:lnTo>
                                <a:lnTo>
                                  <a:pt x="f5" y="f20"/>
                                </a:lnTo>
                                <a:lnTo>
                                  <a:pt x="f21" y="f22"/>
                                </a:lnTo>
                                <a:lnTo>
                                  <a:pt x="f23" y="f24"/>
                                </a:lnTo>
                                <a:lnTo>
                                  <a:pt x="f6" y="f25"/>
                                </a:lnTo>
                                <a:lnTo>
                                  <a:pt x="f26" y="f27"/>
                                </a:lnTo>
                                <a:lnTo>
                                  <a:pt x="f28" y="f29"/>
                                </a:lnTo>
                                <a:lnTo>
                                  <a:pt x="f30" y="f30"/>
                                </a:lnTo>
                                <a:lnTo>
                                  <a:pt x="f17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4" name="AutoShape 8"/>
                        <wps:cNvSpPr/>
                        <wps:spPr>
                          <a:xfrm>
                            <a:off x="8849362" y="4192268"/>
                            <a:ext cx="234314" cy="18160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69"/>
                              <a:gd name="f7" fmla="val 286"/>
                              <a:gd name="f8" fmla="+- 0 13017 0"/>
                              <a:gd name="f9" fmla="+- 0 13008 0"/>
                              <a:gd name="f10" fmla="+- 0 12999 0"/>
                              <a:gd name="f11" fmla="+- 0 12992 0"/>
                              <a:gd name="f12" fmla="+- 0 12986 0"/>
                              <a:gd name="f13" fmla="+- 0 12961 0"/>
                              <a:gd name="f14" fmla="+- 0 12937 0"/>
                              <a:gd name="f15" fmla="+- 0 12915 0"/>
                              <a:gd name="f16" fmla="+- 0 12898 0"/>
                              <a:gd name="f17" fmla="+- 0 13102 0"/>
                              <a:gd name="f18" fmla="+- 0 13087 0"/>
                              <a:gd name="f19" fmla="+- 0 12958 0"/>
                              <a:gd name="f20" fmla="+- 0 13011 0"/>
                              <a:gd name="f21" fmla="+- 0 13050 0"/>
                              <a:gd name="f22" fmla="+- 0 13079 0"/>
                              <a:gd name="f23" fmla="+- 0 13266 0"/>
                              <a:gd name="f24" fmla="+- 0 13260 0"/>
                              <a:gd name="f25" fmla="+- 0 13240 0"/>
                              <a:gd name="f26" fmla="+- 0 13200 0"/>
                              <a:gd name="f27" fmla="+- 0 13158 0"/>
                              <a:gd name="f28" fmla="+- 0 13182 0"/>
                              <a:gd name="f29" fmla="+- 0 13202 0"/>
                              <a:gd name="f30" fmla="+- 0 13210 0"/>
                              <a:gd name="f31" fmla="+- 0 13208 0"/>
                              <a:gd name="f32" fmla="+- 0 13137 0"/>
                              <a:gd name="f33" fmla="+- 0 13136 0"/>
                              <a:gd name="f34" fmla="+- 0 13123 0"/>
                              <a:gd name="f35" fmla="+- 0 13106 0"/>
                              <a:gd name="f36" fmla="+- 0 13092 0"/>
                              <a:gd name="f37" fmla="val 119"/>
                              <a:gd name="f38" fmla="val 111"/>
                              <a:gd name="f39" fmla="val 110"/>
                              <a:gd name="f40" fmla="val 96"/>
                              <a:gd name="f41" fmla="val 101"/>
                              <a:gd name="f42" fmla="val 80"/>
                              <a:gd name="f43" fmla="val 94"/>
                              <a:gd name="f44" fmla="val 64"/>
                              <a:gd name="f45" fmla="val 88"/>
                              <a:gd name="f46" fmla="val 50"/>
                              <a:gd name="f47" fmla="val 63"/>
                              <a:gd name="f48" fmla="val 48"/>
                              <a:gd name="f49" fmla="val 39"/>
                              <a:gd name="f50" fmla="val 51"/>
                              <a:gd name="f51" fmla="val 17"/>
                              <a:gd name="f52" fmla="val 59"/>
                              <a:gd name="f53" fmla="val 72"/>
                              <a:gd name="f54" fmla="val 204"/>
                              <a:gd name="f55" fmla="val 200"/>
                              <a:gd name="f56" fmla="val 189"/>
                              <a:gd name="f57" fmla="val 60"/>
                              <a:gd name="f58" fmla="val 113"/>
                              <a:gd name="f59" fmla="val 277"/>
                              <a:gd name="f60" fmla="val 152"/>
                              <a:gd name="f61" fmla="val 258"/>
                              <a:gd name="f62" fmla="val 181"/>
                              <a:gd name="f63" fmla="val 232"/>
                              <a:gd name="f64" fmla="val 368"/>
                              <a:gd name="f65" fmla="val 211"/>
                              <a:gd name="f66" fmla="val 362"/>
                              <a:gd name="f67" fmla="val 342"/>
                              <a:gd name="f68" fmla="val 141"/>
                              <a:gd name="f69" fmla="val 302"/>
                              <a:gd name="f70" fmla="val 99"/>
                              <a:gd name="f71" fmla="val 260"/>
                              <a:gd name="f72" fmla="val 76"/>
                              <a:gd name="f73" fmla="val 284"/>
                              <a:gd name="f74" fmla="val 304"/>
                              <a:gd name="f75" fmla="val 61"/>
                              <a:gd name="f76" fmla="val 312"/>
                              <a:gd name="f77" fmla="val 32"/>
                              <a:gd name="f78" fmla="val 9"/>
                              <a:gd name="f79" fmla="val 310"/>
                              <a:gd name="f80" fmla="val 239"/>
                              <a:gd name="f81" fmla="val 238"/>
                              <a:gd name="f82" fmla="val 225"/>
                              <a:gd name="f83" fmla="val 73"/>
                              <a:gd name="f84" fmla="val 208"/>
                              <a:gd name="f85" fmla="val 92"/>
                              <a:gd name="f86" fmla="val 194"/>
                              <a:gd name="f87" fmla="val 120"/>
                              <a:gd name="f88" fmla="+- 0 0 -90"/>
                              <a:gd name="f89" fmla="*/ f3 1 369"/>
                              <a:gd name="f90" fmla="*/ f4 1 286"/>
                              <a:gd name="f91" fmla="+- f8 0 12898"/>
                              <a:gd name="f92" fmla="+- f9 0 12898"/>
                              <a:gd name="f93" fmla="+- f10 0 12898"/>
                              <a:gd name="f94" fmla="+- f11 0 12898"/>
                              <a:gd name="f95" fmla="+- f12 0 12898"/>
                              <a:gd name="f96" fmla="+- f13 0 12898"/>
                              <a:gd name="f97" fmla="+- f14 0 12898"/>
                              <a:gd name="f98" fmla="+- f15 0 12898"/>
                              <a:gd name="f99" fmla="+- f16 0 12898"/>
                              <a:gd name="f100" fmla="+- f17 0 12898"/>
                              <a:gd name="f101" fmla="+- f18 0 12898"/>
                              <a:gd name="f102" fmla="+- f19 0 12898"/>
                              <a:gd name="f103" fmla="+- f20 0 12898"/>
                              <a:gd name="f104" fmla="+- f21 0 12898"/>
                              <a:gd name="f105" fmla="+- f22 0 12898"/>
                              <a:gd name="f106" fmla="+- f23 0 12898"/>
                              <a:gd name="f107" fmla="+- f24 0 12898"/>
                              <a:gd name="f108" fmla="+- f25 0 12898"/>
                              <a:gd name="f109" fmla="+- f26 0 12898"/>
                              <a:gd name="f110" fmla="+- f27 0 12898"/>
                              <a:gd name="f111" fmla="+- f28 0 12898"/>
                              <a:gd name="f112" fmla="+- f29 0 12898"/>
                              <a:gd name="f113" fmla="+- f30 0 12898"/>
                              <a:gd name="f114" fmla="+- f31 0 12898"/>
                              <a:gd name="f115" fmla="+- f32 0 12898"/>
                              <a:gd name="f116" fmla="+- f33 0 12898"/>
                              <a:gd name="f117" fmla="+- f34 0 12898"/>
                              <a:gd name="f118" fmla="+- f35 0 12898"/>
                              <a:gd name="f119" fmla="+- f36 0 12898"/>
                              <a:gd name="f120" fmla="+- f7 0 f5"/>
                              <a:gd name="f121" fmla="+- f6 0 f5"/>
                              <a:gd name="f122" fmla="*/ f88 f0 1"/>
                              <a:gd name="f123" fmla="*/ f121 1 369"/>
                              <a:gd name="f124" fmla="*/ f120 1 286"/>
                              <a:gd name="f125" fmla="*/ f91 f121 1"/>
                              <a:gd name="f126" fmla="*/ 4590 f120 1"/>
                              <a:gd name="f127" fmla="*/ f92 f121 1"/>
                              <a:gd name="f128" fmla="*/ 4575 f120 1"/>
                              <a:gd name="f129" fmla="*/ f93 f121 1"/>
                              <a:gd name="f130" fmla="*/ 4559 f120 1"/>
                              <a:gd name="f131" fmla="*/ f94 f121 1"/>
                              <a:gd name="f132" fmla="*/ 4543 f120 1"/>
                              <a:gd name="f133" fmla="*/ f95 f121 1"/>
                              <a:gd name="f134" fmla="*/ 4529 f120 1"/>
                              <a:gd name="f135" fmla="*/ f96 f121 1"/>
                              <a:gd name="f136" fmla="*/ 4527 f120 1"/>
                              <a:gd name="f137" fmla="*/ f97 f121 1"/>
                              <a:gd name="f138" fmla="*/ 4530 f120 1"/>
                              <a:gd name="f139" fmla="*/ f98 f121 1"/>
                              <a:gd name="f140" fmla="*/ 4538 f120 1"/>
                              <a:gd name="f141" fmla="*/ f99 f121 1"/>
                              <a:gd name="f142" fmla="*/ 4551 f120 1"/>
                              <a:gd name="f143" fmla="*/ f100 f121 1"/>
                              <a:gd name="f144" fmla="*/ 4679 f120 1"/>
                              <a:gd name="f145" fmla="*/ f101 f121 1"/>
                              <a:gd name="f146" fmla="*/ 4598 f120 1"/>
                              <a:gd name="f147" fmla="*/ f102 f121 1"/>
                              <a:gd name="f148" fmla="*/ 4765 f120 1"/>
                              <a:gd name="f149" fmla="*/ f103 f121 1"/>
                              <a:gd name="f150" fmla="*/ 4756 f120 1"/>
                              <a:gd name="f151" fmla="*/ f104 f121 1"/>
                              <a:gd name="f152" fmla="*/ 4737 f120 1"/>
                              <a:gd name="f153" fmla="*/ f105 f121 1"/>
                              <a:gd name="f154" fmla="*/ 4711 f120 1"/>
                              <a:gd name="f155" fmla="*/ f106 f121 1"/>
                              <a:gd name="f156" fmla="*/ 4690 f120 1"/>
                              <a:gd name="f157" fmla="*/ f107 f121 1"/>
                              <a:gd name="f158" fmla="*/ 4659 f120 1"/>
                              <a:gd name="f159" fmla="*/ f108 f121 1"/>
                              <a:gd name="f160" fmla="*/ 4620 f120 1"/>
                              <a:gd name="f161" fmla="*/ f109 f121 1"/>
                              <a:gd name="f162" fmla="*/ 4578 f120 1"/>
                              <a:gd name="f163" fmla="*/ f110 f121 1"/>
                              <a:gd name="f164" fmla="*/ 4555 f120 1"/>
                              <a:gd name="f165" fmla="*/ f111 f121 1"/>
                              <a:gd name="f166" fmla="*/ 4567 f120 1"/>
                              <a:gd name="f167" fmla="*/ f112 f121 1"/>
                              <a:gd name="f168" fmla="*/ 4540 f120 1"/>
                              <a:gd name="f169" fmla="*/ f113 f121 1"/>
                              <a:gd name="f170" fmla="*/ 4511 f120 1"/>
                              <a:gd name="f171" fmla="*/ 4488 f120 1"/>
                              <a:gd name="f172" fmla="*/ f114 f121 1"/>
                              <a:gd name="f173" fmla="*/ 4479 f120 1"/>
                              <a:gd name="f174" fmla="*/ f115 f121 1"/>
                              <a:gd name="f175" fmla="*/ 4542 f120 1"/>
                              <a:gd name="f176" fmla="*/ f116 f121 1"/>
                              <a:gd name="f177" fmla="*/ f117 f121 1"/>
                              <a:gd name="f178" fmla="*/ 4552 f120 1"/>
                              <a:gd name="f179" fmla="*/ f118 f121 1"/>
                              <a:gd name="f180" fmla="*/ 4571 f120 1"/>
                              <a:gd name="f181" fmla="*/ f119 f121 1"/>
                              <a:gd name="f182" fmla="*/ 4599 f120 1"/>
                              <a:gd name="f183" fmla="*/ f122 1 f2"/>
                              <a:gd name="f184" fmla="*/ f125 1 369"/>
                              <a:gd name="f185" fmla="*/ f126 1 286"/>
                              <a:gd name="f186" fmla="*/ f127 1 369"/>
                              <a:gd name="f187" fmla="*/ f128 1 286"/>
                              <a:gd name="f188" fmla="*/ f129 1 369"/>
                              <a:gd name="f189" fmla="*/ f130 1 286"/>
                              <a:gd name="f190" fmla="*/ f131 1 369"/>
                              <a:gd name="f191" fmla="*/ f132 1 286"/>
                              <a:gd name="f192" fmla="*/ f133 1 369"/>
                              <a:gd name="f193" fmla="*/ f134 1 286"/>
                              <a:gd name="f194" fmla="*/ f135 1 369"/>
                              <a:gd name="f195" fmla="*/ f136 1 286"/>
                              <a:gd name="f196" fmla="*/ f137 1 369"/>
                              <a:gd name="f197" fmla="*/ f138 1 286"/>
                              <a:gd name="f198" fmla="*/ f139 1 369"/>
                              <a:gd name="f199" fmla="*/ f140 1 286"/>
                              <a:gd name="f200" fmla="*/ f141 1 369"/>
                              <a:gd name="f201" fmla="*/ f142 1 286"/>
                              <a:gd name="f202" fmla="*/ f143 1 369"/>
                              <a:gd name="f203" fmla="*/ f144 1 286"/>
                              <a:gd name="f204" fmla="*/ f145 1 369"/>
                              <a:gd name="f205" fmla="*/ f146 1 286"/>
                              <a:gd name="f206" fmla="*/ f147 1 369"/>
                              <a:gd name="f207" fmla="*/ f148 1 286"/>
                              <a:gd name="f208" fmla="*/ f149 1 369"/>
                              <a:gd name="f209" fmla="*/ f150 1 286"/>
                              <a:gd name="f210" fmla="*/ f151 1 369"/>
                              <a:gd name="f211" fmla="*/ f152 1 286"/>
                              <a:gd name="f212" fmla="*/ f153 1 369"/>
                              <a:gd name="f213" fmla="*/ f154 1 286"/>
                              <a:gd name="f214" fmla="*/ f155 1 369"/>
                              <a:gd name="f215" fmla="*/ f156 1 286"/>
                              <a:gd name="f216" fmla="*/ f157 1 369"/>
                              <a:gd name="f217" fmla="*/ f158 1 286"/>
                              <a:gd name="f218" fmla="*/ f159 1 369"/>
                              <a:gd name="f219" fmla="*/ f160 1 286"/>
                              <a:gd name="f220" fmla="*/ f161 1 369"/>
                              <a:gd name="f221" fmla="*/ f162 1 286"/>
                              <a:gd name="f222" fmla="*/ f163 1 369"/>
                              <a:gd name="f223" fmla="*/ f164 1 286"/>
                              <a:gd name="f224" fmla="*/ f165 1 369"/>
                              <a:gd name="f225" fmla="*/ f166 1 286"/>
                              <a:gd name="f226" fmla="*/ f167 1 369"/>
                              <a:gd name="f227" fmla="*/ f168 1 286"/>
                              <a:gd name="f228" fmla="*/ f169 1 369"/>
                              <a:gd name="f229" fmla="*/ f170 1 286"/>
                              <a:gd name="f230" fmla="*/ f171 1 286"/>
                              <a:gd name="f231" fmla="*/ f172 1 369"/>
                              <a:gd name="f232" fmla="*/ f173 1 286"/>
                              <a:gd name="f233" fmla="*/ f174 1 369"/>
                              <a:gd name="f234" fmla="*/ f175 1 286"/>
                              <a:gd name="f235" fmla="*/ f176 1 369"/>
                              <a:gd name="f236" fmla="*/ f177 1 369"/>
                              <a:gd name="f237" fmla="*/ f178 1 286"/>
                              <a:gd name="f238" fmla="*/ f179 1 369"/>
                              <a:gd name="f239" fmla="*/ f180 1 286"/>
                              <a:gd name="f240" fmla="*/ f181 1 369"/>
                              <a:gd name="f241" fmla="*/ f182 1 286"/>
                              <a:gd name="f242" fmla="*/ 0 1 f123"/>
                              <a:gd name="f243" fmla="*/ f6 1 f123"/>
                              <a:gd name="f244" fmla="*/ 0 1 f124"/>
                              <a:gd name="f245" fmla="*/ f7 1 f124"/>
                              <a:gd name="f246" fmla="+- f183 0 f1"/>
                              <a:gd name="f247" fmla="*/ f184 1 f123"/>
                              <a:gd name="f248" fmla="*/ f185 1 f124"/>
                              <a:gd name="f249" fmla="*/ f186 1 f123"/>
                              <a:gd name="f250" fmla="*/ f187 1 f124"/>
                              <a:gd name="f251" fmla="*/ f188 1 f123"/>
                              <a:gd name="f252" fmla="*/ f189 1 f124"/>
                              <a:gd name="f253" fmla="*/ f190 1 f123"/>
                              <a:gd name="f254" fmla="*/ f191 1 f124"/>
                              <a:gd name="f255" fmla="*/ f192 1 f123"/>
                              <a:gd name="f256" fmla="*/ f193 1 f124"/>
                              <a:gd name="f257" fmla="*/ f194 1 f123"/>
                              <a:gd name="f258" fmla="*/ f195 1 f124"/>
                              <a:gd name="f259" fmla="*/ f196 1 f123"/>
                              <a:gd name="f260" fmla="*/ f197 1 f124"/>
                              <a:gd name="f261" fmla="*/ f198 1 f123"/>
                              <a:gd name="f262" fmla="*/ f199 1 f124"/>
                              <a:gd name="f263" fmla="*/ f200 1 f123"/>
                              <a:gd name="f264" fmla="*/ f201 1 f124"/>
                              <a:gd name="f265" fmla="*/ f202 1 f123"/>
                              <a:gd name="f266" fmla="*/ f203 1 f124"/>
                              <a:gd name="f267" fmla="*/ f204 1 f123"/>
                              <a:gd name="f268" fmla="*/ f205 1 f124"/>
                              <a:gd name="f269" fmla="*/ f206 1 f123"/>
                              <a:gd name="f270" fmla="*/ f207 1 f124"/>
                              <a:gd name="f271" fmla="*/ f208 1 f123"/>
                              <a:gd name="f272" fmla="*/ f209 1 f124"/>
                              <a:gd name="f273" fmla="*/ f210 1 f123"/>
                              <a:gd name="f274" fmla="*/ f211 1 f124"/>
                              <a:gd name="f275" fmla="*/ f212 1 f123"/>
                              <a:gd name="f276" fmla="*/ f213 1 f124"/>
                              <a:gd name="f277" fmla="*/ f214 1 f123"/>
                              <a:gd name="f278" fmla="*/ f215 1 f124"/>
                              <a:gd name="f279" fmla="*/ f216 1 f123"/>
                              <a:gd name="f280" fmla="*/ f217 1 f124"/>
                              <a:gd name="f281" fmla="*/ f218 1 f123"/>
                              <a:gd name="f282" fmla="*/ f219 1 f124"/>
                              <a:gd name="f283" fmla="*/ f220 1 f123"/>
                              <a:gd name="f284" fmla="*/ f221 1 f124"/>
                              <a:gd name="f285" fmla="*/ f222 1 f123"/>
                              <a:gd name="f286" fmla="*/ f223 1 f124"/>
                              <a:gd name="f287" fmla="*/ f224 1 f123"/>
                              <a:gd name="f288" fmla="*/ f225 1 f124"/>
                              <a:gd name="f289" fmla="*/ f226 1 f123"/>
                              <a:gd name="f290" fmla="*/ f227 1 f124"/>
                              <a:gd name="f291" fmla="*/ f228 1 f123"/>
                              <a:gd name="f292" fmla="*/ f229 1 f124"/>
                              <a:gd name="f293" fmla="*/ f230 1 f124"/>
                              <a:gd name="f294" fmla="*/ f231 1 f123"/>
                              <a:gd name="f295" fmla="*/ f232 1 f124"/>
                              <a:gd name="f296" fmla="*/ f233 1 f123"/>
                              <a:gd name="f297" fmla="*/ f234 1 f124"/>
                              <a:gd name="f298" fmla="*/ f235 1 f123"/>
                              <a:gd name="f299" fmla="*/ f236 1 f123"/>
                              <a:gd name="f300" fmla="*/ f237 1 f124"/>
                              <a:gd name="f301" fmla="*/ f238 1 f123"/>
                              <a:gd name="f302" fmla="*/ f239 1 f124"/>
                              <a:gd name="f303" fmla="*/ f240 1 f123"/>
                              <a:gd name="f304" fmla="*/ f241 1 f124"/>
                              <a:gd name="f305" fmla="*/ f242 f89 1"/>
                              <a:gd name="f306" fmla="*/ f243 f89 1"/>
                              <a:gd name="f307" fmla="*/ f245 f90 1"/>
                              <a:gd name="f308" fmla="*/ f244 f90 1"/>
                              <a:gd name="f309" fmla="*/ f247 f89 1"/>
                              <a:gd name="f310" fmla="*/ f248 f90 1"/>
                              <a:gd name="f311" fmla="*/ f249 f89 1"/>
                              <a:gd name="f312" fmla="*/ f250 f90 1"/>
                              <a:gd name="f313" fmla="*/ f251 f89 1"/>
                              <a:gd name="f314" fmla="*/ f252 f90 1"/>
                              <a:gd name="f315" fmla="*/ f253 f89 1"/>
                              <a:gd name="f316" fmla="*/ f254 f90 1"/>
                              <a:gd name="f317" fmla="*/ f255 f89 1"/>
                              <a:gd name="f318" fmla="*/ f256 f90 1"/>
                              <a:gd name="f319" fmla="*/ f257 f89 1"/>
                              <a:gd name="f320" fmla="*/ f258 f90 1"/>
                              <a:gd name="f321" fmla="*/ f259 f89 1"/>
                              <a:gd name="f322" fmla="*/ f260 f90 1"/>
                              <a:gd name="f323" fmla="*/ f261 f89 1"/>
                              <a:gd name="f324" fmla="*/ f262 f90 1"/>
                              <a:gd name="f325" fmla="*/ f263 f89 1"/>
                              <a:gd name="f326" fmla="*/ f264 f90 1"/>
                              <a:gd name="f327" fmla="*/ f265 f89 1"/>
                              <a:gd name="f328" fmla="*/ f266 f90 1"/>
                              <a:gd name="f329" fmla="*/ f267 f89 1"/>
                              <a:gd name="f330" fmla="*/ f268 f90 1"/>
                              <a:gd name="f331" fmla="*/ f269 f89 1"/>
                              <a:gd name="f332" fmla="*/ f270 f90 1"/>
                              <a:gd name="f333" fmla="*/ f271 f89 1"/>
                              <a:gd name="f334" fmla="*/ f272 f90 1"/>
                              <a:gd name="f335" fmla="*/ f273 f89 1"/>
                              <a:gd name="f336" fmla="*/ f274 f90 1"/>
                              <a:gd name="f337" fmla="*/ f275 f89 1"/>
                              <a:gd name="f338" fmla="*/ f276 f90 1"/>
                              <a:gd name="f339" fmla="*/ f277 f89 1"/>
                              <a:gd name="f340" fmla="*/ f278 f90 1"/>
                              <a:gd name="f341" fmla="*/ f279 f89 1"/>
                              <a:gd name="f342" fmla="*/ f280 f90 1"/>
                              <a:gd name="f343" fmla="*/ f281 f89 1"/>
                              <a:gd name="f344" fmla="*/ f282 f90 1"/>
                              <a:gd name="f345" fmla="*/ f283 f89 1"/>
                              <a:gd name="f346" fmla="*/ f284 f90 1"/>
                              <a:gd name="f347" fmla="*/ f285 f89 1"/>
                              <a:gd name="f348" fmla="*/ f286 f90 1"/>
                              <a:gd name="f349" fmla="*/ f287 f89 1"/>
                              <a:gd name="f350" fmla="*/ f288 f90 1"/>
                              <a:gd name="f351" fmla="*/ f289 f89 1"/>
                              <a:gd name="f352" fmla="*/ f290 f90 1"/>
                              <a:gd name="f353" fmla="*/ f291 f89 1"/>
                              <a:gd name="f354" fmla="*/ f292 f90 1"/>
                              <a:gd name="f355" fmla="*/ f293 f90 1"/>
                              <a:gd name="f356" fmla="*/ f294 f89 1"/>
                              <a:gd name="f357" fmla="*/ f295 f90 1"/>
                              <a:gd name="f358" fmla="*/ f296 f89 1"/>
                              <a:gd name="f359" fmla="*/ f297 f90 1"/>
                              <a:gd name="f360" fmla="*/ f298 f89 1"/>
                              <a:gd name="f361" fmla="*/ f299 f89 1"/>
                              <a:gd name="f362" fmla="*/ f300 f90 1"/>
                              <a:gd name="f363" fmla="*/ f301 f89 1"/>
                              <a:gd name="f364" fmla="*/ f302 f90 1"/>
                              <a:gd name="f365" fmla="*/ f303 f89 1"/>
                              <a:gd name="f366" fmla="*/ f304 f9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6">
                                <a:pos x="f309" y="f310"/>
                              </a:cxn>
                              <a:cxn ang="f246">
                                <a:pos x="f311" y="f312"/>
                              </a:cxn>
                              <a:cxn ang="f246">
                                <a:pos x="f313" y="f314"/>
                              </a:cxn>
                              <a:cxn ang="f246">
                                <a:pos x="f315" y="f316"/>
                              </a:cxn>
                              <a:cxn ang="f246">
                                <a:pos x="f317" y="f318"/>
                              </a:cxn>
                              <a:cxn ang="f246">
                                <a:pos x="f319" y="f320"/>
                              </a:cxn>
                              <a:cxn ang="f246">
                                <a:pos x="f321" y="f322"/>
                              </a:cxn>
                              <a:cxn ang="f246">
                                <a:pos x="f323" y="f324"/>
                              </a:cxn>
                              <a:cxn ang="f246">
                                <a:pos x="f325" y="f326"/>
                              </a:cxn>
                              <a:cxn ang="f246">
                                <a:pos x="f309" y="f310"/>
                              </a:cxn>
                              <a:cxn ang="f246">
                                <a:pos x="f327" y="f328"/>
                              </a:cxn>
                              <a:cxn ang="f246">
                                <a:pos x="f329" y="f330"/>
                              </a:cxn>
                              <a:cxn ang="f246">
                                <a:pos x="f331" y="f332"/>
                              </a:cxn>
                              <a:cxn ang="f246">
                                <a:pos x="f333" y="f334"/>
                              </a:cxn>
                              <a:cxn ang="f246">
                                <a:pos x="f335" y="f336"/>
                              </a:cxn>
                              <a:cxn ang="f246">
                                <a:pos x="f337" y="f338"/>
                              </a:cxn>
                              <a:cxn ang="f246">
                                <a:pos x="f327" y="f328"/>
                              </a:cxn>
                              <a:cxn ang="f246">
                                <a:pos x="f339" y="f340"/>
                              </a:cxn>
                              <a:cxn ang="f246">
                                <a:pos x="f341" y="f342"/>
                              </a:cxn>
                              <a:cxn ang="f246">
                                <a:pos x="f343" y="f344"/>
                              </a:cxn>
                              <a:cxn ang="f246">
                                <a:pos x="f345" y="f346"/>
                              </a:cxn>
                              <a:cxn ang="f246">
                                <a:pos x="f347" y="f348"/>
                              </a:cxn>
                              <a:cxn ang="f246">
                                <a:pos x="f349" y="f350"/>
                              </a:cxn>
                              <a:cxn ang="f246">
                                <a:pos x="f351" y="f352"/>
                              </a:cxn>
                              <a:cxn ang="f246">
                                <a:pos x="f353" y="f354"/>
                              </a:cxn>
                              <a:cxn ang="f246">
                                <a:pos x="f353" y="f355"/>
                              </a:cxn>
                              <a:cxn ang="f246">
                                <a:pos x="f356" y="f357"/>
                              </a:cxn>
                              <a:cxn ang="f246">
                                <a:pos x="f358" y="f359"/>
                              </a:cxn>
                              <a:cxn ang="f246">
                                <a:pos x="f360" y="f359"/>
                              </a:cxn>
                              <a:cxn ang="f246">
                                <a:pos x="f361" y="f362"/>
                              </a:cxn>
                              <a:cxn ang="f246">
                                <a:pos x="f363" y="f364"/>
                              </a:cxn>
                              <a:cxn ang="f246">
                                <a:pos x="f365" y="f310"/>
                              </a:cxn>
                              <a:cxn ang="f246">
                                <a:pos x="f329" y="f366"/>
                              </a:cxn>
                              <a:cxn ang="f246">
                                <a:pos x="f339" y="f340"/>
                              </a:cxn>
                            </a:cxnLst>
                            <a:rect l="f305" t="f308" r="f306" b="f307"/>
                            <a:pathLst>
                              <a:path w="369" h="286">
                                <a:moveTo>
                                  <a:pt x="f37" y="f38"/>
                                </a:moveTo>
                                <a:lnTo>
                                  <a:pt x="f39" y="f40"/>
                                </a:lnTo>
                                <a:lnTo>
                                  <a:pt x="f41" y="f42"/>
                                </a:lnTo>
                                <a:lnTo>
                                  <a:pt x="f43" y="f44"/>
                                </a:lnTo>
                                <a:lnTo>
                                  <a:pt x="f45" y="f46"/>
                                </a:lnTo>
                                <a:lnTo>
                                  <a:pt x="f47" y="f48"/>
                                </a:lnTo>
                                <a:lnTo>
                                  <a:pt x="f49" y="f50"/>
                                </a:lnTo>
                                <a:lnTo>
                                  <a:pt x="f51" y="f52"/>
                                </a:lnTo>
                                <a:lnTo>
                                  <a:pt x="f5" y="f53"/>
                                </a:lnTo>
                                <a:lnTo>
                                  <a:pt x="f37" y="f38"/>
                                </a:lnTo>
                                <a:close/>
                                <a:moveTo>
                                  <a:pt x="f54" y="f55"/>
                                </a:moveTo>
                                <a:lnTo>
                                  <a:pt x="f56" y="f37"/>
                                </a:lnTo>
                                <a:lnTo>
                                  <a:pt x="f57" y="f7"/>
                                </a:lnTo>
                                <a:lnTo>
                                  <a:pt x="f58" y="f59"/>
                                </a:lnTo>
                                <a:lnTo>
                                  <a:pt x="f60" y="f61"/>
                                </a:lnTo>
                                <a:lnTo>
                                  <a:pt x="f62" y="f63"/>
                                </a:lnTo>
                                <a:lnTo>
                                  <a:pt x="f54" y="f55"/>
                                </a:lnTo>
                                <a:close/>
                                <a:moveTo>
                                  <a:pt x="f64" y="f65"/>
                                </a:moveTo>
                                <a:lnTo>
                                  <a:pt x="f66" y="f2"/>
                                </a:lnTo>
                                <a:lnTo>
                                  <a:pt x="f67" y="f68"/>
                                </a:lnTo>
                                <a:lnTo>
                                  <a:pt x="f69" y="f70"/>
                                </a:lnTo>
                                <a:lnTo>
                                  <a:pt x="f71" y="f72"/>
                                </a:lnTo>
                                <a:lnTo>
                                  <a:pt x="f73" y="f45"/>
                                </a:lnTo>
                                <a:lnTo>
                                  <a:pt x="f74" y="f75"/>
                                </a:lnTo>
                                <a:lnTo>
                                  <a:pt x="f76" y="f77"/>
                                </a:lnTo>
                                <a:lnTo>
                                  <a:pt x="f76" y="f78"/>
                                </a:lnTo>
                                <a:lnTo>
                                  <a:pt x="f79" y="f5"/>
                                </a:lnTo>
                                <a:lnTo>
                                  <a:pt x="f80" y="f47"/>
                                </a:lnTo>
                                <a:lnTo>
                                  <a:pt x="f81" y="f47"/>
                                </a:lnTo>
                                <a:lnTo>
                                  <a:pt x="f82" y="f83"/>
                                </a:lnTo>
                                <a:lnTo>
                                  <a:pt x="f84" y="f85"/>
                                </a:lnTo>
                                <a:lnTo>
                                  <a:pt x="f86" y="f38"/>
                                </a:lnTo>
                                <a:lnTo>
                                  <a:pt x="f56" y="f87"/>
                                </a:lnTo>
                                <a:lnTo>
                                  <a:pt x="f64" y="f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5" name="AutoShape 7"/>
                        <wps:cNvSpPr/>
                        <wps:spPr>
                          <a:xfrm>
                            <a:off x="8849362" y="4189726"/>
                            <a:ext cx="234314" cy="18478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69"/>
                              <a:gd name="f7" fmla="val 291"/>
                              <a:gd name="f8" fmla="+- 0 13016 0"/>
                              <a:gd name="f9" fmla="+- 0 12898 0"/>
                              <a:gd name="f10" fmla="+- 0 12907 0"/>
                              <a:gd name="f11" fmla="+- 0 12923 0"/>
                              <a:gd name="f12" fmla="+- 0 12944 0"/>
                              <a:gd name="f13" fmla="+- 0 12965 0"/>
                              <a:gd name="f14" fmla="+- 0 12972 0"/>
                              <a:gd name="f15" fmla="+- 0 12985 0"/>
                              <a:gd name="f16" fmla="+- 0 13001 0"/>
                              <a:gd name="f17" fmla="+- 0 13208 0"/>
                              <a:gd name="f18" fmla="+- 0 13186 0"/>
                              <a:gd name="f19" fmla="+- 0 13162 0"/>
                              <a:gd name="f20" fmla="+- 0 13139 0"/>
                              <a:gd name="f21" fmla="+- 0 13118 0"/>
                              <a:gd name="f22" fmla="+- 0 13124 0"/>
                              <a:gd name="f23" fmla="+- 0 13129 0"/>
                              <a:gd name="f24" fmla="+- 0 13133 0"/>
                              <a:gd name="f25" fmla="+- 0 13136 0"/>
                              <a:gd name="f26" fmla="+- 0 13266 0"/>
                              <a:gd name="f27" fmla="+- 0 13087 0"/>
                              <a:gd name="f28" fmla="+- 0 13017 0"/>
                              <a:gd name="f29" fmla="+- 0 12974 0"/>
                              <a:gd name="f30" fmla="+- 0 12956 0"/>
                              <a:gd name="f31" fmla="+- 0 12954 0"/>
                              <a:gd name="f32" fmla="+- 0 12958 0"/>
                              <a:gd name="f33" fmla="+- 0 13102 0"/>
                              <a:gd name="f34" fmla="+- 0 13135 0"/>
                              <a:gd name="f35" fmla="+- 0 13182 0"/>
                              <a:gd name="f36" fmla="+- 0 13231 0"/>
                              <a:gd name="f37" fmla="val 118"/>
                              <a:gd name="f38" fmla="val 115"/>
                              <a:gd name="f39" fmla="val 77"/>
                              <a:gd name="f40" fmla="val 9"/>
                              <a:gd name="f41" fmla="val 99"/>
                              <a:gd name="f42" fmla="val 25"/>
                              <a:gd name="f43" fmla="val 119"/>
                              <a:gd name="f44" fmla="val 46"/>
                              <a:gd name="f45" fmla="val 137"/>
                              <a:gd name="f46" fmla="val 67"/>
                              <a:gd name="f47" fmla="val 149"/>
                              <a:gd name="f48" fmla="val 74"/>
                              <a:gd name="f49" fmla="val 142"/>
                              <a:gd name="f50" fmla="val 87"/>
                              <a:gd name="f51" fmla="val 132"/>
                              <a:gd name="f52" fmla="val 103"/>
                              <a:gd name="f53" fmla="val 122"/>
                              <a:gd name="f54" fmla="val 310"/>
                              <a:gd name="f55" fmla="val 5"/>
                              <a:gd name="f56" fmla="val 288"/>
                              <a:gd name="f57" fmla="val 264"/>
                              <a:gd name="f58" fmla="val 241"/>
                              <a:gd name="f59" fmla="val 4"/>
                              <a:gd name="f60" fmla="val 220"/>
                              <a:gd name="f61" fmla="val 13"/>
                              <a:gd name="f62" fmla="val 226"/>
                              <a:gd name="f63" fmla="val 27"/>
                              <a:gd name="f64" fmla="val 231"/>
                              <a:gd name="f65" fmla="val 41"/>
                              <a:gd name="f66" fmla="val 235"/>
                              <a:gd name="f67" fmla="val 56"/>
                              <a:gd name="f68" fmla="val 238"/>
                              <a:gd name="f69" fmla="val 69"/>
                              <a:gd name="f70" fmla="val 368"/>
                              <a:gd name="f71" fmla="val 216"/>
                              <a:gd name="f72" fmla="val 189"/>
                              <a:gd name="f73" fmla="val 124"/>
                              <a:gd name="f74" fmla="val 125"/>
                              <a:gd name="f75" fmla="val 76"/>
                              <a:gd name="f76" fmla="val 155"/>
                              <a:gd name="f77" fmla="val 58"/>
                              <a:gd name="f78" fmla="val 211"/>
                              <a:gd name="f79" fmla="val 60"/>
                              <a:gd name="f80" fmla="val 204"/>
                              <a:gd name="f81" fmla="val 206"/>
                              <a:gd name="f82" fmla="val 237"/>
                              <a:gd name="f83" fmla="val 284"/>
                              <a:gd name="f84" fmla="val 225"/>
                              <a:gd name="f85" fmla="val 333"/>
                              <a:gd name="f86" fmla="val 227"/>
                              <a:gd name="f87" fmla="+- 0 0 -90"/>
                              <a:gd name="f88" fmla="*/ f3 1 369"/>
                              <a:gd name="f89" fmla="*/ f4 1 291"/>
                              <a:gd name="f90" fmla="+- f8 0 12898"/>
                              <a:gd name="f91" fmla="+- f9 0 12898"/>
                              <a:gd name="f92" fmla="+- f10 0 12898"/>
                              <a:gd name="f93" fmla="+- f11 0 12898"/>
                              <a:gd name="f94" fmla="+- f12 0 12898"/>
                              <a:gd name="f95" fmla="+- f13 0 12898"/>
                              <a:gd name="f96" fmla="+- f14 0 12898"/>
                              <a:gd name="f97" fmla="+- f15 0 12898"/>
                              <a:gd name="f98" fmla="+- f16 0 12898"/>
                              <a:gd name="f99" fmla="+- f17 0 12898"/>
                              <a:gd name="f100" fmla="+- f18 0 12898"/>
                              <a:gd name="f101" fmla="+- f19 0 12898"/>
                              <a:gd name="f102" fmla="+- f20 0 12898"/>
                              <a:gd name="f103" fmla="+- f21 0 12898"/>
                              <a:gd name="f104" fmla="+- f22 0 12898"/>
                              <a:gd name="f105" fmla="+- f23 0 12898"/>
                              <a:gd name="f106" fmla="+- f24 0 12898"/>
                              <a:gd name="f107" fmla="+- f25 0 12898"/>
                              <a:gd name="f108" fmla="+- f26 0 12898"/>
                              <a:gd name="f109" fmla="+- f27 0 12898"/>
                              <a:gd name="f110" fmla="+- f28 0 12898"/>
                              <a:gd name="f111" fmla="+- f29 0 12898"/>
                              <a:gd name="f112" fmla="+- f30 0 12898"/>
                              <a:gd name="f113" fmla="+- f31 0 12898"/>
                              <a:gd name="f114" fmla="+- f32 0 12898"/>
                              <a:gd name="f115" fmla="+- f33 0 12898"/>
                              <a:gd name="f116" fmla="+- f34 0 12898"/>
                              <a:gd name="f117" fmla="+- f35 0 12898"/>
                              <a:gd name="f118" fmla="+- f36 0 12898"/>
                              <a:gd name="f119" fmla="+- f7 0 f5"/>
                              <a:gd name="f120" fmla="+- f6 0 f5"/>
                              <a:gd name="f121" fmla="*/ f87 f0 1"/>
                              <a:gd name="f122" fmla="*/ f120 1 369"/>
                              <a:gd name="f123" fmla="*/ f119 1 291"/>
                              <a:gd name="f124" fmla="*/ f90 f120 1"/>
                              <a:gd name="f125" fmla="*/ 4589 f119 1"/>
                              <a:gd name="f126" fmla="*/ f91 f120 1"/>
                              <a:gd name="f127" fmla="*/ 4551 f119 1"/>
                              <a:gd name="f128" fmla="*/ f92 f120 1"/>
                              <a:gd name="f129" fmla="*/ 4573 f119 1"/>
                              <a:gd name="f130" fmla="*/ f93 f120 1"/>
                              <a:gd name="f131" fmla="*/ 4593 f119 1"/>
                              <a:gd name="f132" fmla="*/ f94 f120 1"/>
                              <a:gd name="f133" fmla="*/ 4611 f119 1"/>
                              <a:gd name="f134" fmla="*/ f95 f120 1"/>
                              <a:gd name="f135" fmla="*/ 4623 f119 1"/>
                              <a:gd name="f136" fmla="*/ f96 f120 1"/>
                              <a:gd name="f137" fmla="*/ 4616 f119 1"/>
                              <a:gd name="f138" fmla="*/ f97 f120 1"/>
                              <a:gd name="f139" fmla="*/ 4606 f119 1"/>
                              <a:gd name="f140" fmla="*/ f98 f120 1"/>
                              <a:gd name="f141" fmla="*/ 4596 f119 1"/>
                              <a:gd name="f142" fmla="*/ f99 f120 1"/>
                              <a:gd name="f143" fmla="*/ 4479 f119 1"/>
                              <a:gd name="f144" fmla="*/ f100 f120 1"/>
                              <a:gd name="f145" fmla="*/ 4474 f119 1"/>
                              <a:gd name="f146" fmla="*/ f101 f120 1"/>
                              <a:gd name="f147" fmla="*/ f102 f120 1"/>
                              <a:gd name="f148" fmla="*/ 4478 f119 1"/>
                              <a:gd name="f149" fmla="*/ f103 f120 1"/>
                              <a:gd name="f150" fmla="*/ 4487 f119 1"/>
                              <a:gd name="f151" fmla="*/ f104 f120 1"/>
                              <a:gd name="f152" fmla="*/ 4501 f119 1"/>
                              <a:gd name="f153" fmla="*/ f105 f120 1"/>
                              <a:gd name="f154" fmla="*/ 4515 f119 1"/>
                              <a:gd name="f155" fmla="*/ f106 f120 1"/>
                              <a:gd name="f156" fmla="*/ 4530 f119 1"/>
                              <a:gd name="f157" fmla="*/ f107 f120 1"/>
                              <a:gd name="f158" fmla="*/ 4543 f119 1"/>
                              <a:gd name="f159" fmla="*/ f108 f120 1"/>
                              <a:gd name="f160" fmla="*/ 4690 f119 1"/>
                              <a:gd name="f161" fmla="*/ f109 f120 1"/>
                              <a:gd name="f162" fmla="*/ 4598 f119 1"/>
                              <a:gd name="f163" fmla="*/ 4599 f119 1"/>
                              <a:gd name="f164" fmla="*/ f110 f120 1"/>
                              <a:gd name="f165" fmla="*/ f111 f120 1"/>
                              <a:gd name="f166" fmla="*/ 4629 f119 1"/>
                              <a:gd name="f167" fmla="*/ f112 f120 1"/>
                              <a:gd name="f168" fmla="*/ 4685 f119 1"/>
                              <a:gd name="f169" fmla="*/ f113 f120 1"/>
                              <a:gd name="f170" fmla="*/ 4738 f119 1"/>
                              <a:gd name="f171" fmla="*/ f114 f120 1"/>
                              <a:gd name="f172" fmla="*/ 4765 f119 1"/>
                              <a:gd name="f173" fmla="*/ f115 f120 1"/>
                              <a:gd name="f174" fmla="*/ 4680 f119 1"/>
                              <a:gd name="f175" fmla="*/ f116 f120 1"/>
                              <a:gd name="f176" fmla="*/ f117 f120 1"/>
                              <a:gd name="f177" fmla="*/ 4699 f119 1"/>
                              <a:gd name="f178" fmla="*/ f118 f120 1"/>
                              <a:gd name="f179" fmla="*/ 4701 f119 1"/>
                              <a:gd name="f180" fmla="*/ f121 1 f2"/>
                              <a:gd name="f181" fmla="*/ f124 1 369"/>
                              <a:gd name="f182" fmla="*/ f125 1 291"/>
                              <a:gd name="f183" fmla="*/ f126 1 369"/>
                              <a:gd name="f184" fmla="*/ f127 1 291"/>
                              <a:gd name="f185" fmla="*/ f128 1 369"/>
                              <a:gd name="f186" fmla="*/ f129 1 291"/>
                              <a:gd name="f187" fmla="*/ f130 1 369"/>
                              <a:gd name="f188" fmla="*/ f131 1 291"/>
                              <a:gd name="f189" fmla="*/ f132 1 369"/>
                              <a:gd name="f190" fmla="*/ f133 1 291"/>
                              <a:gd name="f191" fmla="*/ f134 1 369"/>
                              <a:gd name="f192" fmla="*/ f135 1 291"/>
                              <a:gd name="f193" fmla="*/ f136 1 369"/>
                              <a:gd name="f194" fmla="*/ f137 1 291"/>
                              <a:gd name="f195" fmla="*/ f138 1 369"/>
                              <a:gd name="f196" fmla="*/ f139 1 291"/>
                              <a:gd name="f197" fmla="*/ f140 1 369"/>
                              <a:gd name="f198" fmla="*/ f141 1 291"/>
                              <a:gd name="f199" fmla="*/ f142 1 369"/>
                              <a:gd name="f200" fmla="*/ f143 1 291"/>
                              <a:gd name="f201" fmla="*/ f144 1 369"/>
                              <a:gd name="f202" fmla="*/ f145 1 291"/>
                              <a:gd name="f203" fmla="*/ f146 1 369"/>
                              <a:gd name="f204" fmla="*/ f147 1 369"/>
                              <a:gd name="f205" fmla="*/ f148 1 291"/>
                              <a:gd name="f206" fmla="*/ f149 1 369"/>
                              <a:gd name="f207" fmla="*/ f150 1 291"/>
                              <a:gd name="f208" fmla="*/ f151 1 369"/>
                              <a:gd name="f209" fmla="*/ f152 1 291"/>
                              <a:gd name="f210" fmla="*/ f153 1 369"/>
                              <a:gd name="f211" fmla="*/ f154 1 291"/>
                              <a:gd name="f212" fmla="*/ f155 1 369"/>
                              <a:gd name="f213" fmla="*/ f156 1 291"/>
                              <a:gd name="f214" fmla="*/ f157 1 369"/>
                              <a:gd name="f215" fmla="*/ f158 1 291"/>
                              <a:gd name="f216" fmla="*/ f159 1 369"/>
                              <a:gd name="f217" fmla="*/ f160 1 291"/>
                              <a:gd name="f218" fmla="*/ f161 1 369"/>
                              <a:gd name="f219" fmla="*/ f162 1 291"/>
                              <a:gd name="f220" fmla="*/ f163 1 291"/>
                              <a:gd name="f221" fmla="*/ f164 1 369"/>
                              <a:gd name="f222" fmla="*/ f165 1 369"/>
                              <a:gd name="f223" fmla="*/ f166 1 291"/>
                              <a:gd name="f224" fmla="*/ f167 1 369"/>
                              <a:gd name="f225" fmla="*/ f168 1 291"/>
                              <a:gd name="f226" fmla="*/ f169 1 369"/>
                              <a:gd name="f227" fmla="*/ f170 1 291"/>
                              <a:gd name="f228" fmla="*/ f171 1 369"/>
                              <a:gd name="f229" fmla="*/ f172 1 291"/>
                              <a:gd name="f230" fmla="*/ f173 1 369"/>
                              <a:gd name="f231" fmla="*/ f174 1 291"/>
                              <a:gd name="f232" fmla="*/ f175 1 369"/>
                              <a:gd name="f233" fmla="*/ f176 1 369"/>
                              <a:gd name="f234" fmla="*/ f177 1 291"/>
                              <a:gd name="f235" fmla="*/ f178 1 369"/>
                              <a:gd name="f236" fmla="*/ f179 1 291"/>
                              <a:gd name="f237" fmla="*/ 0 1 f122"/>
                              <a:gd name="f238" fmla="*/ f6 1 f122"/>
                              <a:gd name="f239" fmla="*/ 0 1 f123"/>
                              <a:gd name="f240" fmla="*/ f7 1 f123"/>
                              <a:gd name="f241" fmla="+- f180 0 f1"/>
                              <a:gd name="f242" fmla="*/ f181 1 f122"/>
                              <a:gd name="f243" fmla="*/ f182 1 f123"/>
                              <a:gd name="f244" fmla="*/ f183 1 f122"/>
                              <a:gd name="f245" fmla="*/ f184 1 f123"/>
                              <a:gd name="f246" fmla="*/ f185 1 f122"/>
                              <a:gd name="f247" fmla="*/ f186 1 f123"/>
                              <a:gd name="f248" fmla="*/ f187 1 f122"/>
                              <a:gd name="f249" fmla="*/ f188 1 f123"/>
                              <a:gd name="f250" fmla="*/ f189 1 f122"/>
                              <a:gd name="f251" fmla="*/ f190 1 f123"/>
                              <a:gd name="f252" fmla="*/ f191 1 f122"/>
                              <a:gd name="f253" fmla="*/ f192 1 f123"/>
                              <a:gd name="f254" fmla="*/ f193 1 f122"/>
                              <a:gd name="f255" fmla="*/ f194 1 f123"/>
                              <a:gd name="f256" fmla="*/ f195 1 f122"/>
                              <a:gd name="f257" fmla="*/ f196 1 f123"/>
                              <a:gd name="f258" fmla="*/ f197 1 f122"/>
                              <a:gd name="f259" fmla="*/ f198 1 f123"/>
                              <a:gd name="f260" fmla="*/ f199 1 f122"/>
                              <a:gd name="f261" fmla="*/ f200 1 f123"/>
                              <a:gd name="f262" fmla="*/ f201 1 f122"/>
                              <a:gd name="f263" fmla="*/ f202 1 f123"/>
                              <a:gd name="f264" fmla="*/ f203 1 f122"/>
                              <a:gd name="f265" fmla="*/ f204 1 f122"/>
                              <a:gd name="f266" fmla="*/ f205 1 f123"/>
                              <a:gd name="f267" fmla="*/ f206 1 f122"/>
                              <a:gd name="f268" fmla="*/ f207 1 f123"/>
                              <a:gd name="f269" fmla="*/ f208 1 f122"/>
                              <a:gd name="f270" fmla="*/ f209 1 f123"/>
                              <a:gd name="f271" fmla="*/ f210 1 f122"/>
                              <a:gd name="f272" fmla="*/ f211 1 f123"/>
                              <a:gd name="f273" fmla="*/ f212 1 f122"/>
                              <a:gd name="f274" fmla="*/ f213 1 f123"/>
                              <a:gd name="f275" fmla="*/ f214 1 f122"/>
                              <a:gd name="f276" fmla="*/ f215 1 f123"/>
                              <a:gd name="f277" fmla="*/ f216 1 f122"/>
                              <a:gd name="f278" fmla="*/ f217 1 f123"/>
                              <a:gd name="f279" fmla="*/ f218 1 f122"/>
                              <a:gd name="f280" fmla="*/ f219 1 f123"/>
                              <a:gd name="f281" fmla="*/ f220 1 f123"/>
                              <a:gd name="f282" fmla="*/ f221 1 f122"/>
                              <a:gd name="f283" fmla="*/ f222 1 f122"/>
                              <a:gd name="f284" fmla="*/ f223 1 f123"/>
                              <a:gd name="f285" fmla="*/ f224 1 f122"/>
                              <a:gd name="f286" fmla="*/ f225 1 f123"/>
                              <a:gd name="f287" fmla="*/ f226 1 f122"/>
                              <a:gd name="f288" fmla="*/ f227 1 f123"/>
                              <a:gd name="f289" fmla="*/ f228 1 f122"/>
                              <a:gd name="f290" fmla="*/ f229 1 f123"/>
                              <a:gd name="f291" fmla="*/ f230 1 f122"/>
                              <a:gd name="f292" fmla="*/ f231 1 f123"/>
                              <a:gd name="f293" fmla="*/ f232 1 f122"/>
                              <a:gd name="f294" fmla="*/ f233 1 f122"/>
                              <a:gd name="f295" fmla="*/ f234 1 f123"/>
                              <a:gd name="f296" fmla="*/ f235 1 f122"/>
                              <a:gd name="f297" fmla="*/ f236 1 f123"/>
                              <a:gd name="f298" fmla="*/ f237 f88 1"/>
                              <a:gd name="f299" fmla="*/ f238 f88 1"/>
                              <a:gd name="f300" fmla="*/ f240 f89 1"/>
                              <a:gd name="f301" fmla="*/ f239 f89 1"/>
                              <a:gd name="f302" fmla="*/ f242 f88 1"/>
                              <a:gd name="f303" fmla="*/ f243 f89 1"/>
                              <a:gd name="f304" fmla="*/ f244 f88 1"/>
                              <a:gd name="f305" fmla="*/ f245 f89 1"/>
                              <a:gd name="f306" fmla="*/ f246 f88 1"/>
                              <a:gd name="f307" fmla="*/ f247 f89 1"/>
                              <a:gd name="f308" fmla="*/ f248 f88 1"/>
                              <a:gd name="f309" fmla="*/ f249 f89 1"/>
                              <a:gd name="f310" fmla="*/ f250 f88 1"/>
                              <a:gd name="f311" fmla="*/ f251 f89 1"/>
                              <a:gd name="f312" fmla="*/ f252 f88 1"/>
                              <a:gd name="f313" fmla="*/ f253 f89 1"/>
                              <a:gd name="f314" fmla="*/ f254 f88 1"/>
                              <a:gd name="f315" fmla="*/ f255 f89 1"/>
                              <a:gd name="f316" fmla="*/ f256 f88 1"/>
                              <a:gd name="f317" fmla="*/ f257 f89 1"/>
                              <a:gd name="f318" fmla="*/ f258 f88 1"/>
                              <a:gd name="f319" fmla="*/ f259 f89 1"/>
                              <a:gd name="f320" fmla="*/ f260 f88 1"/>
                              <a:gd name="f321" fmla="*/ f261 f89 1"/>
                              <a:gd name="f322" fmla="*/ f262 f88 1"/>
                              <a:gd name="f323" fmla="*/ f263 f89 1"/>
                              <a:gd name="f324" fmla="*/ f264 f88 1"/>
                              <a:gd name="f325" fmla="*/ f265 f88 1"/>
                              <a:gd name="f326" fmla="*/ f266 f89 1"/>
                              <a:gd name="f327" fmla="*/ f267 f88 1"/>
                              <a:gd name="f328" fmla="*/ f268 f89 1"/>
                              <a:gd name="f329" fmla="*/ f269 f88 1"/>
                              <a:gd name="f330" fmla="*/ f270 f89 1"/>
                              <a:gd name="f331" fmla="*/ f271 f88 1"/>
                              <a:gd name="f332" fmla="*/ f272 f89 1"/>
                              <a:gd name="f333" fmla="*/ f273 f88 1"/>
                              <a:gd name="f334" fmla="*/ f274 f89 1"/>
                              <a:gd name="f335" fmla="*/ f275 f88 1"/>
                              <a:gd name="f336" fmla="*/ f276 f89 1"/>
                              <a:gd name="f337" fmla="*/ f277 f88 1"/>
                              <a:gd name="f338" fmla="*/ f278 f89 1"/>
                              <a:gd name="f339" fmla="*/ f279 f88 1"/>
                              <a:gd name="f340" fmla="*/ f280 f89 1"/>
                              <a:gd name="f341" fmla="*/ f281 f89 1"/>
                              <a:gd name="f342" fmla="*/ f282 f88 1"/>
                              <a:gd name="f343" fmla="*/ f283 f88 1"/>
                              <a:gd name="f344" fmla="*/ f284 f89 1"/>
                              <a:gd name="f345" fmla="*/ f285 f88 1"/>
                              <a:gd name="f346" fmla="*/ f286 f89 1"/>
                              <a:gd name="f347" fmla="*/ f287 f88 1"/>
                              <a:gd name="f348" fmla="*/ f288 f89 1"/>
                              <a:gd name="f349" fmla="*/ f289 f88 1"/>
                              <a:gd name="f350" fmla="*/ f290 f89 1"/>
                              <a:gd name="f351" fmla="*/ f291 f88 1"/>
                              <a:gd name="f352" fmla="*/ f292 f89 1"/>
                              <a:gd name="f353" fmla="*/ f293 f88 1"/>
                              <a:gd name="f354" fmla="*/ f294 f88 1"/>
                              <a:gd name="f355" fmla="*/ f295 f89 1"/>
                              <a:gd name="f356" fmla="*/ f296 f88 1"/>
                              <a:gd name="f357" fmla="*/ f297 f8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1">
                                <a:pos x="f302" y="f303"/>
                              </a:cxn>
                              <a:cxn ang="f241">
                                <a:pos x="f304" y="f305"/>
                              </a:cxn>
                              <a:cxn ang="f241">
                                <a:pos x="f306" y="f307"/>
                              </a:cxn>
                              <a:cxn ang="f241">
                                <a:pos x="f308" y="f309"/>
                              </a:cxn>
                              <a:cxn ang="f241">
                                <a:pos x="f310" y="f311"/>
                              </a:cxn>
                              <a:cxn ang="f241">
                                <a:pos x="f312" y="f313"/>
                              </a:cxn>
                              <a:cxn ang="f241">
                                <a:pos x="f314" y="f315"/>
                              </a:cxn>
                              <a:cxn ang="f241">
                                <a:pos x="f316" y="f317"/>
                              </a:cxn>
                              <a:cxn ang="f241">
                                <a:pos x="f318" y="f319"/>
                              </a:cxn>
                              <a:cxn ang="f241">
                                <a:pos x="f302" y="f303"/>
                              </a:cxn>
                              <a:cxn ang="f241">
                                <a:pos x="f320" y="f321"/>
                              </a:cxn>
                              <a:cxn ang="f241">
                                <a:pos x="f322" y="f323"/>
                              </a:cxn>
                              <a:cxn ang="f241">
                                <a:pos x="f324" y="f323"/>
                              </a:cxn>
                              <a:cxn ang="f241">
                                <a:pos x="f325" y="f326"/>
                              </a:cxn>
                              <a:cxn ang="f241">
                                <a:pos x="f327" y="f328"/>
                              </a:cxn>
                              <a:cxn ang="f241">
                                <a:pos x="f329" y="f330"/>
                              </a:cxn>
                              <a:cxn ang="f241">
                                <a:pos x="f331" y="f332"/>
                              </a:cxn>
                              <a:cxn ang="f241">
                                <a:pos x="f333" y="f334"/>
                              </a:cxn>
                              <a:cxn ang="f241">
                                <a:pos x="f335" y="f336"/>
                              </a:cxn>
                              <a:cxn ang="f241">
                                <a:pos x="f320" y="f321"/>
                              </a:cxn>
                              <a:cxn ang="f241">
                                <a:pos x="f337" y="f338"/>
                              </a:cxn>
                              <a:cxn ang="f241">
                                <a:pos x="f339" y="f340"/>
                              </a:cxn>
                              <a:cxn ang="f241">
                                <a:pos x="f339" y="f341"/>
                              </a:cxn>
                              <a:cxn ang="f241">
                                <a:pos x="f342" y="f303"/>
                              </a:cxn>
                              <a:cxn ang="f241">
                                <a:pos x="f343" y="f344"/>
                              </a:cxn>
                              <a:cxn ang="f241">
                                <a:pos x="f345" y="f346"/>
                              </a:cxn>
                              <a:cxn ang="f241">
                                <a:pos x="f347" y="f348"/>
                              </a:cxn>
                              <a:cxn ang="f241">
                                <a:pos x="f349" y="f350"/>
                              </a:cxn>
                              <a:cxn ang="f241">
                                <a:pos x="f339" y="f341"/>
                              </a:cxn>
                              <a:cxn ang="f241">
                                <a:pos x="f351" y="f352"/>
                              </a:cxn>
                              <a:cxn ang="f241">
                                <a:pos x="f353" y="f338"/>
                              </a:cxn>
                              <a:cxn ang="f241">
                                <a:pos x="f354" y="f355"/>
                              </a:cxn>
                              <a:cxn ang="f241">
                                <a:pos x="f356" y="f357"/>
                              </a:cxn>
                              <a:cxn ang="f241">
                                <a:pos x="f337" y="f338"/>
                              </a:cxn>
                            </a:cxnLst>
                            <a:rect l="f298" t="f301" r="f299" b="f300"/>
                            <a:pathLst>
                              <a:path w="369" h="291">
                                <a:moveTo>
                                  <a:pt x="f37" y="f38"/>
                                </a:moveTo>
                                <a:lnTo>
                                  <a:pt x="f5" y="f39"/>
                                </a:lnTo>
                                <a:lnTo>
                                  <a:pt x="f40" y="f41"/>
                                </a:lnTo>
                                <a:lnTo>
                                  <a:pt x="f42" y="f43"/>
                                </a:lnTo>
                                <a:lnTo>
                                  <a:pt x="f44" y="f45"/>
                                </a:lnTo>
                                <a:lnTo>
                                  <a:pt x="f46" y="f47"/>
                                </a:lnTo>
                                <a:lnTo>
                                  <a:pt x="f48" y="f49"/>
                                </a:lnTo>
                                <a:lnTo>
                                  <a:pt x="f50" y="f51"/>
                                </a:lnTo>
                                <a:lnTo>
                                  <a:pt x="f52" y="f53"/>
                                </a:lnTo>
                                <a:lnTo>
                                  <a:pt x="f37" y="f38"/>
                                </a:lnTo>
                                <a:close/>
                                <a:moveTo>
                                  <a:pt x="f54" y="f55"/>
                                </a:moveTo>
                                <a:lnTo>
                                  <a:pt x="f56" y="f5"/>
                                </a:lnTo>
                                <a:lnTo>
                                  <a:pt x="f57" y="f5"/>
                                </a:lnTo>
                                <a:lnTo>
                                  <a:pt x="f58" y="f59"/>
                                </a:lnTo>
                                <a:lnTo>
                                  <a:pt x="f60" y="f61"/>
                                </a:lnTo>
                                <a:lnTo>
                                  <a:pt x="f62" y="f63"/>
                                </a:lnTo>
                                <a:lnTo>
                                  <a:pt x="f64" y="f65"/>
                                </a:lnTo>
                                <a:lnTo>
                                  <a:pt x="f66" y="f67"/>
                                </a:lnTo>
                                <a:lnTo>
                                  <a:pt x="f68" y="f69"/>
                                </a:lnTo>
                                <a:lnTo>
                                  <a:pt x="f54" y="f55"/>
                                </a:lnTo>
                                <a:close/>
                                <a:moveTo>
                                  <a:pt x="f70" y="f71"/>
                                </a:moveTo>
                                <a:lnTo>
                                  <a:pt x="f72" y="f73"/>
                                </a:lnTo>
                                <a:lnTo>
                                  <a:pt x="f72" y="f74"/>
                                </a:lnTo>
                                <a:lnTo>
                                  <a:pt x="f43" y="f38"/>
                                </a:lnTo>
                                <a:lnTo>
                                  <a:pt x="f75" y="f76"/>
                                </a:lnTo>
                                <a:lnTo>
                                  <a:pt x="f77" y="f78"/>
                                </a:lnTo>
                                <a:lnTo>
                                  <a:pt x="f67" y="f57"/>
                                </a:lnTo>
                                <a:lnTo>
                                  <a:pt x="f79" y="f7"/>
                                </a:lnTo>
                                <a:lnTo>
                                  <a:pt x="f72" y="f74"/>
                                </a:lnTo>
                                <a:lnTo>
                                  <a:pt x="f80" y="f81"/>
                                </a:lnTo>
                                <a:lnTo>
                                  <a:pt x="f82" y="f71"/>
                                </a:lnTo>
                                <a:lnTo>
                                  <a:pt x="f83" y="f84"/>
                                </a:lnTo>
                                <a:lnTo>
                                  <a:pt x="f85" y="f86"/>
                                </a:lnTo>
                                <a:lnTo>
                                  <a:pt x="f70" y="f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6" name="Rectangle 4"/>
                        <wps:cNvSpPr/>
                        <wps:spPr>
                          <a:xfrm>
                            <a:off x="0" y="0"/>
                            <a:ext cx="2553974" cy="7905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7" name="Rectangle 3"/>
                        <wps:cNvSpPr/>
                        <wps:spPr>
                          <a:xfrm>
                            <a:off x="2542" y="716917"/>
                            <a:ext cx="2551432" cy="856619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1E61EC" id="Group 2" o:spid="_x0000_s1026" style="position:absolute;margin-left:49.95pt;margin-top:27.9pt;width:893.85pt;height:1296.75pt;z-index:-251654144;mso-position-horizontal-relative:page;mso-position-vertical-relative:page" coordsize="113519,164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">
                <v:shape id="Freeform 14" o:spid="_x0000_s1027" style="position:absolute;left:38258;top:61245;width:75261;height:103442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" path="m11852,l,16289r11852,l11852,xe" fillcolor="#e4e5e6" stroked="f">
                  <v:path arrowok="t" o:connecttype="custom" o:connectlocs="3763012,0;7526024,5172075;3763012,10344150;0,5172075;7526024,4776470;0,15119985;7526024,15119985;7526024,4776470" o:connectangles="270,0,90,180,0,0,0,0" textboxrect="0,0,11852,16290"/>
                </v:shape>
                <v:shape id="Picture 13" o:spid="_x0000_s1028" type="#_x0000_t75" style="position:absolute;left:63512;top:89782;width:50007;height:74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">
                  <v:imagedata r:id="rId11" o:title=""/>
                </v:shape>
                <v:shape id="Picture 11" o:spid="_x0000_s1029" type="#_x0000_t75" style="position:absolute;left:79952;top:43611;width:3442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">
                  <v:imagedata r:id="rId14" o:title=""/>
                </v:shape>
                <v:shape id="Freeform 10" o:spid="_x0000_s1030" style="position:absolute;left:89179;top:41446;width:838;height:1251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" path="m,l22,47,44,96r20,50l82,196r9,-13l102,169r13,-15l131,139,117,92,93,50,55,17,,xe" fillcolor="#c3bdc9" stroked="f">
                  <v:path arrowok="t" o:connecttype="custom" o:connectlocs="41912,0;83823,62550;41912,125099;0,62550;0,2795994;13971,2825840;27941,2856956;40641,2888707;52072,2920458;57787,2912203;64772,2903313;73028,2893788;83188,2884262;74298,2854416;59057,2827745;34926,2806790;0,2795994" o:connectangles="270,0,90,180,0,0,0,0,0,0,0,0,0,0,0,0,0" textboxrect="0,0,132,197"/>
                </v:shape>
                <v:shape id="Freeform 9" o:spid="_x0000_s1031" style="position:absolute;left:89020;top:41440;width:680;height:1251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" path="m25,l4,44,,95r12,50l37,186r70,10l90,148,70,98,48,48,25,xe" stroked="f">
                  <v:path arrowok="t" o:connecttype="custom" o:connectlocs="33975,0;67949,62550;33975,125099;0,62550;15876,2795994;2540,2823935;0,2856321;7620,2888072;23496,2914108;67949,2920458;57153,2889977;44453,2858226;30482,2826475;15876,2795994" o:connectangles="270,0,90,180,0,0,0,0,0,0,0,0,0,0" textboxrect="0,0,107,197"/>
                </v:shape>
                <v:shape id="AutoShape 8" o:spid="_x0000_s1032" style="position:absolute;left:88493;top:41922;width:2343;height:181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" path="m119,111l110,96,101,80,94,64,88,50,63,48,39,51,17,59,,72r119,39xm204,200l189,119,60,286r53,-9l152,258r29,-26l204,200xm368,211r-6,-31l342,141,302,99,260,76r24,12l304,61r8,-29l312,9,310,,239,63r-1,l225,73,208,92r-14,19l189,120r179,91xe" fillcolor="#c3bdc9" stroked="f">
                  <v:path arrowok="t" o:connecttype="custom" o:connectlocs="117157,0;234314,90804;117157,181608;0,90804;75565,2914618;69850,2905093;64135,2894933;59690,2884773;55880,2875883;40005,2874613;24765,2876518;10795,2881598;0,2889853;75565,2914618;129539,2971132;120014,2919698;38100,3025742;71755,3020027;96520,3007962;114935,2991452;129539,2971132;233679,2978117;229869,2958432;217169,2933668;191769,2906998;165099,2892393;180339,2900013;193039,2882868;198119,2864453;198119,2849849;196849,2844134;151764,2884138;151129,2884138;142874,2890488;132079,2902553;123189,2914618;120014,2920333;233679,2978117" o:connectangles="270,0,90,180,0,0,0,0,0,0,0,0,0,0,0,0,0,0,0,0,0,0,0,0,0,0,0,0,0,0,0,0,0,0,0,0,0,0" textboxrect="0,0,369,286"/>
                </v:shape>
                <v:shape id="AutoShape 7" o:spid="_x0000_s1033" style="position:absolute;left:88493;top:41897;width:2343;height:1848;visibility:visible;mso-wrap-style:square;v-text-anchor:top" coordsize="36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" path="m118,115l,77,9,99r16,20l46,137r21,12l74,142,87,132r16,-10l118,115xm310,5l288,,264,,241,4r-21,9l226,27r5,14l235,56r3,13l310,5xm368,216l189,124r,1l119,115,76,155,58,211r-2,53l60,291,189,125r15,81l237,216r47,9l333,227r35,-11xe" stroked="f">
                  <v:path arrowok="t" o:connecttype="custom" o:connectlocs="117157,0;234314,92391;117157,184781;0,92391;74930,2913952;0,2889822;5715,2903792;15875,2916492;29210,2927922;42545,2935541;46990,2931097;55245,2924747;65405,2918397;74930,2913952;196849,2844103;182879,2840929;167639,2840929;153034,2843468;139699,2849183;143509,2858073;146684,2866963;149224,2876488;151129,2884743;196849,2844103;233679,2978086;120014,2919667;120014,2920302;75565,2913952;48260,2939351;36830,2974911;35560,3008565;38100,3025710;120014,2920302;129539,2971736;150494,2978086;180339,2983800;211454,2985070;233679,2978086" o:connectangles="270,0,90,180,0,0,0,0,0,0,0,0,0,0,0,0,0,0,0,0,0,0,0,0,0,0,0,0,0,0,0,0,0,0,0,0,0,0" textboxrect="0,0,369,291"/>
                </v:shape>
                <v:rect id="Rectangle 4" o:spid="_x0000_s1034" style="position:absolute;width:25539;height:7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" stroked="f">
                  <v:textbox inset="0,0,0,0"/>
                </v:rect>
                <v:rect id="Rectangle 3" o:spid="_x0000_s1035" style="position:absolute;left:25;top:7169;width:25514;height:8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" fillcolor="#df2448" stroked="f">
                  <v:textbox inset="0,0,0,0"/>
                </v:rect>
                <w10:wrap anchorx="page" anchory="page"/>
              </v:group>
            </w:pict>
          </mc:Fallback>
        </mc:AlternateContent>
      </w:r>
      <w:r>
        <w:br/>
      </w:r>
    </w:p>
    <w:p w:rsidR="007553C3" w:rsidRDefault="007553C3">
      <w:pPr>
        <w:tabs>
          <w:tab w:val="left" w:pos="1770"/>
        </w:tabs>
        <w:jc w:val="center"/>
        <w:rPr>
          <w:rFonts w:cs="Calibri"/>
          <w:b/>
          <w:sz w:val="32"/>
          <w:szCs w:val="32"/>
        </w:rPr>
      </w:pPr>
    </w:p>
    <w:p w:rsidR="007553C3" w:rsidRDefault="007553C3">
      <w:pPr>
        <w:tabs>
          <w:tab w:val="left" w:pos="1770"/>
        </w:tabs>
        <w:jc w:val="center"/>
        <w:rPr>
          <w:rFonts w:cs="Calibri"/>
          <w:b/>
          <w:sz w:val="32"/>
          <w:szCs w:val="32"/>
        </w:rPr>
      </w:pPr>
    </w:p>
    <w:p w:rsidR="007553C3" w:rsidRDefault="007553C3">
      <w:pPr>
        <w:tabs>
          <w:tab w:val="left" w:pos="1770"/>
        </w:tabs>
        <w:rPr>
          <w:rFonts w:cs="Calibri"/>
          <w:b/>
          <w:sz w:val="32"/>
          <w:szCs w:val="32"/>
        </w:rPr>
      </w:pPr>
    </w:p>
    <w:p w:rsidR="007553C3" w:rsidRDefault="00AD7712">
      <w:pPr>
        <w:tabs>
          <w:tab w:val="left" w:pos="1770"/>
        </w:tabs>
        <w:jc w:val="center"/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t>DOFINANSOWANIE ZE ŚRODKÓW BUDŻETU PAŃSTWA</w:t>
      </w:r>
    </w:p>
    <w:p w:rsidR="007553C3" w:rsidRDefault="00AD7712">
      <w:pPr>
        <w:tabs>
          <w:tab w:val="left" w:pos="1770"/>
        </w:tabs>
        <w:jc w:val="center"/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t>WIELOLETNI RZĄDOWY PROGRAM „POSIŁEK W SZKOLE I W DOMU”</w:t>
      </w:r>
    </w:p>
    <w:p w:rsidR="007553C3" w:rsidRDefault="00AD7712">
      <w:pPr>
        <w:tabs>
          <w:tab w:val="left" w:pos="1770"/>
        </w:tabs>
        <w:jc w:val="center"/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t>NA LATA 2019-2023</w:t>
      </w:r>
    </w:p>
    <w:p w:rsidR="007553C3" w:rsidRDefault="00AD7712">
      <w:pPr>
        <w:tabs>
          <w:tab w:val="left" w:pos="1770"/>
        </w:tabs>
        <w:jc w:val="center"/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t>EDYCJA 2023</w:t>
      </w:r>
    </w:p>
    <w:p w:rsidR="007553C3" w:rsidRDefault="007553C3">
      <w:pPr>
        <w:tabs>
          <w:tab w:val="left" w:pos="1770"/>
        </w:tabs>
        <w:jc w:val="center"/>
        <w:rPr>
          <w:rFonts w:cs="Calibri"/>
          <w:b/>
          <w:sz w:val="32"/>
          <w:szCs w:val="32"/>
        </w:rPr>
      </w:pPr>
    </w:p>
    <w:p w:rsidR="007553C3" w:rsidRDefault="00AD7712">
      <w:pPr>
        <w:tabs>
          <w:tab w:val="left" w:pos="1770"/>
        </w:tabs>
      </w:pPr>
      <w:r>
        <w:rPr>
          <w:rFonts w:cs="Calibri"/>
          <w:sz w:val="24"/>
          <w:szCs w:val="24"/>
        </w:rPr>
        <w:t xml:space="preserve">DOFINANSOWANIE     </w:t>
      </w:r>
      <w:r>
        <w:rPr>
          <w:rFonts w:cs="Calibri"/>
          <w:b/>
          <w:sz w:val="28"/>
          <w:szCs w:val="28"/>
        </w:rPr>
        <w:t> 856 277,00 zł</w:t>
      </w:r>
    </w:p>
    <w:p w:rsidR="007553C3" w:rsidRDefault="00AD7712">
      <w:pPr>
        <w:tabs>
          <w:tab w:val="left" w:pos="1770"/>
        </w:tabs>
        <w:jc w:val="both"/>
      </w:pPr>
      <w:r>
        <w:rPr>
          <w:rFonts w:cs="Calibri"/>
          <w:sz w:val="24"/>
          <w:szCs w:val="24"/>
        </w:rPr>
        <w:t>CAŁKOWITA WARTOŚĆ ZADANIA</w:t>
      </w:r>
      <w:r>
        <w:rPr>
          <w:rFonts w:cs="Calibri"/>
          <w:sz w:val="32"/>
          <w:szCs w:val="32"/>
        </w:rPr>
        <w:t xml:space="preserve">  </w:t>
      </w:r>
      <w:r>
        <w:rPr>
          <w:rFonts w:cs="Calibri"/>
          <w:b/>
          <w:sz w:val="28"/>
          <w:szCs w:val="28"/>
        </w:rPr>
        <w:t>1 653 261,00 zł</w:t>
      </w:r>
    </w:p>
    <w:p w:rsidR="007553C3" w:rsidRDefault="007553C3">
      <w:pPr>
        <w:tabs>
          <w:tab w:val="left" w:pos="1770"/>
        </w:tabs>
        <w:jc w:val="both"/>
      </w:pPr>
    </w:p>
    <w:p w:rsidR="007553C3" w:rsidRDefault="00AD7712">
      <w:pPr>
        <w:spacing w:after="0"/>
        <w:jc w:val="both"/>
        <w:rPr>
          <w:rFonts w:eastAsia="Times New Roman" w:cs="Calibri"/>
          <w:lang w:eastAsia="pl-PL"/>
        </w:rPr>
      </w:pPr>
      <w:r>
        <w:rPr>
          <w:rFonts w:eastAsia="Times New Roman" w:cs="Calibri"/>
          <w:lang w:eastAsia="pl-PL"/>
        </w:rPr>
        <w:t xml:space="preserve">Program „Posiłek w </w:t>
      </w:r>
      <w:r>
        <w:rPr>
          <w:rFonts w:eastAsia="Times New Roman" w:cs="Calibri"/>
          <w:lang w:eastAsia="pl-PL"/>
        </w:rPr>
        <w:t>szkole i w domu” zapewnia pomoc zarówno osobom starszym, niepełnosprawnych, o niskich dochodach, jak i dzieciom, które wychowują się w rodzinach znajdujących się w trudnej sytuacji.</w:t>
      </w:r>
    </w:p>
    <w:p w:rsidR="007553C3" w:rsidRDefault="00AD7712">
      <w:pPr>
        <w:spacing w:after="0"/>
        <w:jc w:val="both"/>
      </w:pPr>
      <w:r>
        <w:rPr>
          <w:rFonts w:eastAsia="Times New Roman" w:cs="Calibri"/>
          <w:lang w:eastAsia="pl-PL"/>
        </w:rPr>
        <w:t xml:space="preserve"> Program ma charakter modułowy. W jego skład wchodzą trzy moduły, z któryc</w:t>
      </w:r>
      <w:r>
        <w:rPr>
          <w:rFonts w:eastAsia="Times New Roman" w:cs="Calibri"/>
          <w:lang w:eastAsia="pl-PL"/>
        </w:rPr>
        <w:t>h każdy ma charakter indywidualny i kierowany jest do innego adresata.</w:t>
      </w:r>
    </w:p>
    <w:p w:rsidR="007553C3" w:rsidRDefault="00AD7712">
      <w:pPr>
        <w:spacing w:after="0"/>
        <w:jc w:val="both"/>
        <w:rPr>
          <w:rFonts w:eastAsia="Times New Roman" w:cs="Calibri"/>
          <w:lang w:eastAsia="pl-PL"/>
        </w:rPr>
      </w:pPr>
      <w:r>
        <w:rPr>
          <w:rFonts w:eastAsia="Times New Roman" w:cs="Calibri"/>
          <w:lang w:eastAsia="pl-PL"/>
        </w:rPr>
        <w:t>Moduł dla dzieci i młodzieży</w:t>
      </w:r>
    </w:p>
    <w:p w:rsidR="007553C3" w:rsidRDefault="00AD7712">
      <w:pPr>
        <w:pStyle w:val="Akapitzlist"/>
        <w:numPr>
          <w:ilvl w:val="0"/>
          <w:numId w:val="1"/>
        </w:numPr>
        <w:spacing w:after="0"/>
        <w:jc w:val="both"/>
        <w:rPr>
          <w:rFonts w:cs="Calibri"/>
        </w:rPr>
      </w:pPr>
      <w:r>
        <w:rPr>
          <w:rFonts w:cs="Calibri"/>
        </w:rPr>
        <w:t>Ze środków przekazywanych w ramach Programu gminy udzielają wsparcia osobom spełniającym warunki otrzymania pomocy wskazane w ustawie z dnia 12 marca 2004 r</w:t>
      </w:r>
      <w:r>
        <w:rPr>
          <w:rFonts w:cs="Calibri"/>
        </w:rPr>
        <w:t>.                 o pomocy społecznej oraz spełniających kryterium dochodowe w wysokości 200% kryterium, o którym mowa w art. 8 ww. ustawy:</w:t>
      </w:r>
    </w:p>
    <w:p w:rsidR="007553C3" w:rsidRDefault="00AD7712">
      <w:pPr>
        <w:spacing w:after="0"/>
        <w:ind w:left="720"/>
        <w:jc w:val="both"/>
        <w:rPr>
          <w:rFonts w:cs="Calibri"/>
        </w:rPr>
      </w:pPr>
      <w:r>
        <w:rPr>
          <w:rFonts w:cs="Calibri"/>
        </w:rPr>
        <w:t>- dzieciom do czasu podjęcia nauki w szkole podstawowej,</w:t>
      </w:r>
    </w:p>
    <w:p w:rsidR="007553C3" w:rsidRDefault="00AD7712">
      <w:pPr>
        <w:spacing w:after="0"/>
        <w:ind w:left="720"/>
        <w:jc w:val="both"/>
        <w:rPr>
          <w:rFonts w:cs="Calibri"/>
        </w:rPr>
      </w:pPr>
      <w:r>
        <w:rPr>
          <w:rFonts w:cs="Calibri"/>
        </w:rPr>
        <w:t>- uczniom do czasu ukończenia szkoły podstawowej lub ponadp</w:t>
      </w:r>
      <w:r>
        <w:rPr>
          <w:rFonts w:cs="Calibri"/>
        </w:rPr>
        <w:t xml:space="preserve">odstawowej. </w:t>
      </w:r>
    </w:p>
    <w:p w:rsidR="007553C3" w:rsidRDefault="00AD7712">
      <w:pPr>
        <w:spacing w:after="0"/>
        <w:ind w:left="720"/>
        <w:jc w:val="both"/>
        <w:rPr>
          <w:rFonts w:cs="Calibri"/>
        </w:rPr>
      </w:pPr>
      <w:r>
        <w:rPr>
          <w:rFonts w:cs="Calibri"/>
        </w:rPr>
        <w:t>W formie posiłku, świadczenia pieniężnego na zakup posiłku lub żywności albo świadczenia rzeczowego w postaci produktów żywnościowych.</w:t>
      </w:r>
    </w:p>
    <w:p w:rsidR="007553C3" w:rsidRDefault="00AD7712">
      <w:pPr>
        <w:pStyle w:val="Akapitzlist"/>
        <w:numPr>
          <w:ilvl w:val="0"/>
          <w:numId w:val="1"/>
        </w:numPr>
        <w:spacing w:after="0"/>
        <w:jc w:val="both"/>
        <w:rPr>
          <w:rFonts w:cs="Calibri"/>
        </w:rPr>
      </w:pPr>
      <w:r>
        <w:rPr>
          <w:rFonts w:cs="Calibri"/>
        </w:rPr>
        <w:t xml:space="preserve">W szczególnie uzasadnionych przypadkach, gdy uczeń albo dziecko nie spełnia </w:t>
      </w:r>
      <w:proofErr w:type="gramStart"/>
      <w:r>
        <w:rPr>
          <w:rFonts w:cs="Calibri"/>
        </w:rPr>
        <w:t xml:space="preserve">wymagań,   </w:t>
      </w:r>
      <w:proofErr w:type="gramEnd"/>
      <w:r>
        <w:rPr>
          <w:rFonts w:cs="Calibri"/>
        </w:rPr>
        <w:t xml:space="preserve">         o których mo</w:t>
      </w:r>
      <w:r>
        <w:rPr>
          <w:rFonts w:cs="Calibri"/>
        </w:rPr>
        <w:t xml:space="preserve">wa powyżej, a wyraża chęć zjedzenia posiłku, odpowiednio dyrektor szkoły lub przedszkola informuje ośrodek pomocy społecznej, właściwy ze względu na miejsce zamieszkania ucznia lub dziecka, o potrzebie udzielenia pomocy w formie posiłku. </w:t>
      </w:r>
    </w:p>
    <w:p w:rsidR="007553C3" w:rsidRDefault="00AD7712">
      <w:pPr>
        <w:pStyle w:val="Akapitzlist"/>
        <w:numPr>
          <w:ilvl w:val="0"/>
          <w:numId w:val="1"/>
        </w:numPr>
        <w:spacing w:after="0"/>
        <w:jc w:val="both"/>
        <w:rPr>
          <w:rFonts w:cs="Calibri"/>
        </w:rPr>
      </w:pPr>
      <w:r>
        <w:rPr>
          <w:rFonts w:cs="Calibri"/>
        </w:rPr>
        <w:t>Przyznanie pomocy</w:t>
      </w:r>
      <w:r>
        <w:rPr>
          <w:rFonts w:cs="Calibri"/>
        </w:rPr>
        <w:t>, o której mowa w pkt 2, w przypadku przyjęcia przez gminę odpowiedniego programu osłonowego, o którym mowa w art. 17 ust. 2 pkt 4 ustawy z dnia 12 marca 2004 r. o pomocy społecznej, nie wymaga wydania decyzji administracyjnej w sprawie   i ustalenia sytua</w:t>
      </w:r>
      <w:r>
        <w:rPr>
          <w:rFonts w:cs="Calibri"/>
        </w:rPr>
        <w:t xml:space="preserve">cji rodziny w drodze rodzinnego wywiadu środowiskowego. </w:t>
      </w:r>
    </w:p>
    <w:p w:rsidR="007553C3" w:rsidRDefault="00AD7712">
      <w:pPr>
        <w:spacing w:after="0"/>
        <w:jc w:val="both"/>
        <w:rPr>
          <w:rFonts w:cs="Calibri"/>
        </w:rPr>
      </w:pPr>
      <w:r>
        <w:rPr>
          <w:rFonts w:cs="Calibri"/>
        </w:rPr>
        <w:t>Celem modułu 1 i 2 Programu jest zapewnienie posiłku dzieciom, uczniom i młodzieży oraz objęcie pomocą osób dorosłych, zwłaszcza osób starszych, chorych lub niepełnosprawnych i samotnych.</w:t>
      </w:r>
    </w:p>
    <w:p w:rsidR="007553C3" w:rsidRDefault="007553C3">
      <w:pPr>
        <w:spacing w:after="0" w:line="276" w:lineRule="auto"/>
        <w:ind w:left="720"/>
        <w:jc w:val="both"/>
        <w:rPr>
          <w:rFonts w:cs="Calibri"/>
        </w:rPr>
      </w:pPr>
    </w:p>
    <w:p w:rsidR="007553C3" w:rsidRDefault="007553C3">
      <w:pPr>
        <w:rPr>
          <w:rFonts w:cs="Calibri"/>
        </w:rPr>
      </w:pPr>
    </w:p>
    <w:sectPr w:rsidR="007553C3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AD7712">
      <w:pPr>
        <w:spacing w:after="0"/>
      </w:pPr>
      <w:r>
        <w:separator/>
      </w:r>
    </w:p>
  </w:endnote>
  <w:endnote w:type="continuationSeparator" w:id="0">
    <w:p w:rsidR="00000000" w:rsidRDefault="00AD771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AD7712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000000" w:rsidRDefault="00AD771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FF1C1E"/>
    <w:multiLevelType w:val="multilevel"/>
    <w:tmpl w:val="C840EF20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79808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7553C3"/>
    <w:rsid w:val="007553C3"/>
    <w:rsid w:val="00AD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B96350-BC09-4645-9EDC-1E4FB9123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pPr>
      <w:ind w:left="720"/>
    </w:pPr>
  </w:style>
  <w:style w:type="paragraph" w:styleId="Tekstdymka">
    <w:name w:val="Balloon Text"/>
    <w:basedOn w:val="Normalny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1728</Characters>
  <Application>Microsoft Office Word</Application>
  <DocSecurity>0</DocSecurity>
  <Lines>14</Lines>
  <Paragraphs>4</Paragraphs>
  <ScaleCrop>false</ScaleCrop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Popiołek</dc:creator>
  <dc:description/>
  <cp:lastModifiedBy>Emilia Zajączkowska-Breś</cp:lastModifiedBy>
  <cp:revision>2</cp:revision>
  <cp:lastPrinted>2021-10-13T12:34:00Z</cp:lastPrinted>
  <dcterms:created xsi:type="dcterms:W3CDTF">2023-03-30T12:53:00Z</dcterms:created>
  <dcterms:modified xsi:type="dcterms:W3CDTF">2023-03-30T12:53:00Z</dcterms:modified>
</cp:coreProperties>
</file>